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B54AA" w:rsidRDefault="005B21D3" w:rsidP="0000296B">
      <w:pPr>
        <w:pStyle w:val="CMHLDocTitle"/>
      </w:pPr>
      <w:r>
        <w:rPr>
          <w:rFonts w:hint="eastAsia"/>
          <w:b w:val="0"/>
          <w:bCs/>
          <w:noProof/>
          <w:color w:val="000000" w:themeColor="text1"/>
          <w:lang w:val="en-US" w:eastAsia="zh-CN"/>
        </w:rPr>
        <mc:AlternateContent>
          <mc:Choice Requires="wps">
            <w:drawing>
              <wp:anchor distT="0" distB="0" distL="114300" distR="114300" simplePos="0" relativeHeight="251676672" behindDoc="0" locked="0" layoutInCell="1" allowOverlap="1" wp14:anchorId="1E3CDDB3" wp14:editId="2011D700">
                <wp:simplePos x="0" y="0"/>
                <wp:positionH relativeFrom="column">
                  <wp:posOffset>-914400</wp:posOffset>
                </wp:positionH>
                <wp:positionV relativeFrom="paragraph">
                  <wp:posOffset>-909666</wp:posOffset>
                </wp:positionV>
                <wp:extent cx="322217" cy="4119154"/>
                <wp:effectExtent l="0" t="0" r="0" b="0"/>
                <wp:wrapNone/>
                <wp:docPr id="22" name="Rectangle 22"/>
                <wp:cNvGraphicFramePr/>
                <a:graphic xmlns:a="http://schemas.openxmlformats.org/drawingml/2006/main">
                  <a:graphicData uri="http://schemas.microsoft.com/office/word/2010/wordprocessingShape">
                    <wps:wsp>
                      <wps:cNvSpPr/>
                      <wps:spPr>
                        <a:xfrm>
                          <a:off x="0" y="0"/>
                          <a:ext cx="322217" cy="4119154"/>
                        </a:xfrm>
                        <a:prstGeom prst="rect">
                          <a:avLst/>
                        </a:prstGeom>
                        <a:solidFill>
                          <a:srgbClr val="FDB815">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1DE49" id="Rectangle 22" o:spid="_x0000_s1026" style="position:absolute;margin-left:-1in;margin-top:-71.65pt;width:25.35pt;height:32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" fillcolor="#fdb815" stroked="f" strokeweight="2pt">
                <v:fill opacity="55769f"/>
              </v:rect>
            </w:pict>
          </mc:Fallback>
        </mc:AlternateContent>
      </w:r>
      <w:r w:rsidR="00EB54AA" w:rsidRPr="001C6E0E">
        <w:rPr>
          <w:noProof/>
          <w:color w:val="1998D2" w:themeColor="accent1" w:themeShade="BF"/>
          <w:sz w:val="48"/>
        </w:rPr>
        <mc:AlternateContent>
          <mc:Choice Requires="wps">
            <w:drawing>
              <wp:anchor distT="45720" distB="45720" distL="114300" distR="114300" simplePos="0" relativeHeight="251666432" behindDoc="0" locked="0" layoutInCell="1" allowOverlap="1" wp14:anchorId="6137A150" wp14:editId="2E346164">
                <wp:simplePos x="0" y="0"/>
                <wp:positionH relativeFrom="column">
                  <wp:posOffset>1706880</wp:posOffset>
                </wp:positionH>
                <wp:positionV relativeFrom="paragraph">
                  <wp:posOffset>313055</wp:posOffset>
                </wp:positionV>
                <wp:extent cx="4076700" cy="879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879475"/>
                        </a:xfrm>
                        <a:prstGeom prst="rect">
                          <a:avLst/>
                        </a:prstGeom>
                        <a:noFill/>
                        <a:ln w="9525">
                          <a:noFill/>
                          <a:miter lim="800000"/>
                          <a:headEnd/>
                          <a:tailEnd/>
                        </a:ln>
                      </wps:spPr>
                      <wps:txbx>
                        <w:txbxContent>
                          <w:p w:rsidR="00EB54AA" w:rsidRPr="00EB54AA" w:rsidRDefault="00EB54AA" w:rsidP="00EB54AA">
                            <w:pPr>
                              <w:pStyle w:val="CMHLDocTitle"/>
                              <w:spacing w:before="0"/>
                              <w:jc w:val="right"/>
                              <w:rPr>
                                <w:rFonts w:eastAsiaTheme="minorHAnsi" w:cs="Arial"/>
                                <w:color w:val="F5B801"/>
                                <w:sz w:val="48"/>
                                <w:szCs w:val="22"/>
                                <w:lang w:eastAsia="en-US"/>
                              </w:rPr>
                            </w:pPr>
                            <w:r w:rsidRPr="00EB54AA">
                              <w:rPr>
                                <w:rFonts w:eastAsiaTheme="minorHAnsi" w:cs="Arial"/>
                                <w:color w:val="F5B801"/>
                                <w:sz w:val="48"/>
                                <w:szCs w:val="22"/>
                                <w:lang w:eastAsia="en-US"/>
                              </w:rPr>
                              <w:t xml:space="preserve">Introduction to </w:t>
                            </w:r>
                          </w:p>
                          <w:p w:rsidR="00EB54AA" w:rsidRPr="00EB54AA" w:rsidRDefault="00EB54AA" w:rsidP="00EB54AA">
                            <w:pPr>
                              <w:pStyle w:val="CMHLDocTitle"/>
                              <w:spacing w:before="0"/>
                              <w:jc w:val="right"/>
                              <w:rPr>
                                <w:rFonts w:eastAsiaTheme="minorHAnsi" w:cs="Arial"/>
                                <w:color w:val="F5B801"/>
                                <w:sz w:val="48"/>
                                <w:szCs w:val="22"/>
                                <w:lang w:eastAsia="en-US"/>
                              </w:rPr>
                            </w:pPr>
                            <w:r w:rsidRPr="00EB54AA">
                              <w:rPr>
                                <w:rFonts w:eastAsiaTheme="minorHAnsi" w:cs="Arial"/>
                                <w:color w:val="F5B801"/>
                                <w:sz w:val="48"/>
                                <w:szCs w:val="22"/>
                                <w:lang w:eastAsia="en-US"/>
                              </w:rPr>
                              <w:t>Lived Experience Roles</w:t>
                            </w:r>
                          </w:p>
                          <w:p w:rsidR="00EB54AA" w:rsidRPr="00EB54AA" w:rsidRDefault="00EB54AA" w:rsidP="00EB54AA">
                            <w:pPr>
                              <w:jc w:val="right"/>
                              <w:rPr>
                                <w:rFonts w:ascii="Arial" w:hAnsi="Arial" w:cs="Arial"/>
                                <w:b/>
                                <w:color w:val="F5B801"/>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7A150" id="_x0000_t202" coordsize="21600,21600" o:spt="202" path="m,l,21600r21600,l21600,xe">
                <v:stroke joinstyle="miter"/>
                <v:path gradientshapeok="t" o:connecttype="rect"/>
              </v:shapetype>
              <v:shape id="Text Box 2" o:spid="_x0000_s1026" type="#_x0000_t202" style="position:absolute;left:0;text-align:left;margin-left:134.4pt;margin-top:24.65pt;width:321pt;height:6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" filled="f" stroked="f">
                <v:textbox>
                  <w:txbxContent>
                    <w:p w:rsidR="00EB54AA" w:rsidRPr="00EB54AA" w:rsidRDefault="00EB54AA" w:rsidP="00EB54AA">
                      <w:pPr>
                        <w:pStyle w:val="CMHLDocTitle"/>
                        <w:spacing w:before="0"/>
                        <w:jc w:val="right"/>
                        <w:rPr>
                          <w:rFonts w:eastAsiaTheme="minorHAnsi" w:cs="Arial"/>
                          <w:color w:val="F5B801"/>
                          <w:sz w:val="48"/>
                          <w:szCs w:val="22"/>
                          <w:lang w:eastAsia="en-US"/>
                        </w:rPr>
                      </w:pPr>
                      <w:r w:rsidRPr="00EB54AA">
                        <w:rPr>
                          <w:rFonts w:eastAsiaTheme="minorHAnsi" w:cs="Arial"/>
                          <w:color w:val="F5B801"/>
                          <w:sz w:val="48"/>
                          <w:szCs w:val="22"/>
                          <w:lang w:eastAsia="en-US"/>
                        </w:rPr>
                        <w:t xml:space="preserve">Introduction to </w:t>
                      </w:r>
                    </w:p>
                    <w:p w:rsidR="00EB54AA" w:rsidRPr="00EB54AA" w:rsidRDefault="00EB54AA" w:rsidP="00EB54AA">
                      <w:pPr>
                        <w:pStyle w:val="CMHLDocTitle"/>
                        <w:spacing w:before="0"/>
                        <w:jc w:val="right"/>
                        <w:rPr>
                          <w:rFonts w:eastAsiaTheme="minorHAnsi" w:cs="Arial"/>
                          <w:color w:val="F5B801"/>
                          <w:sz w:val="48"/>
                          <w:szCs w:val="22"/>
                          <w:lang w:eastAsia="en-US"/>
                        </w:rPr>
                      </w:pPr>
                      <w:r w:rsidRPr="00EB54AA">
                        <w:rPr>
                          <w:rFonts w:eastAsiaTheme="minorHAnsi" w:cs="Arial"/>
                          <w:color w:val="F5B801"/>
                          <w:sz w:val="48"/>
                          <w:szCs w:val="22"/>
                          <w:lang w:eastAsia="en-US"/>
                        </w:rPr>
                        <w:t>Lived Experience Roles</w:t>
                      </w:r>
                    </w:p>
                    <w:p w:rsidR="00EB54AA" w:rsidRPr="00EB54AA" w:rsidRDefault="00EB54AA" w:rsidP="00EB54AA">
                      <w:pPr>
                        <w:jc w:val="right"/>
                        <w:rPr>
                          <w:rFonts w:ascii="Arial" w:hAnsi="Arial" w:cs="Arial"/>
                          <w:b/>
                          <w:color w:val="F5B801"/>
                          <w:sz w:val="48"/>
                        </w:rPr>
                      </w:pPr>
                    </w:p>
                  </w:txbxContent>
                </v:textbox>
                <w10:wrap type="square"/>
              </v:shape>
            </w:pict>
          </mc:Fallback>
        </mc:AlternateContent>
      </w:r>
      <w:r w:rsidR="00EB54AA" w:rsidRPr="000C26D1">
        <w:rPr>
          <w:noProof/>
          <w:color w:val="1998D2" w:themeColor="accent1" w:themeShade="BF"/>
          <w:sz w:val="72"/>
        </w:rPr>
        <w:drawing>
          <wp:anchor distT="0" distB="0" distL="114300" distR="114300" simplePos="0" relativeHeight="251664384" behindDoc="0" locked="0" layoutInCell="1" allowOverlap="1" wp14:anchorId="13E7FE4E" wp14:editId="4613C1CA">
            <wp:simplePos x="0" y="0"/>
            <wp:positionH relativeFrom="margin">
              <wp:posOffset>164465</wp:posOffset>
            </wp:positionH>
            <wp:positionV relativeFrom="margin">
              <wp:posOffset>-15422</wp:posOffset>
            </wp:positionV>
            <wp:extent cx="1889125" cy="121094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9125"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54AA" w:rsidRDefault="00EB54AA" w:rsidP="00963BA5">
      <w:pPr>
        <w:pStyle w:val="CMHLnormal"/>
      </w:pPr>
    </w:p>
    <w:p w:rsidR="00EB54AA" w:rsidRDefault="00EB54AA" w:rsidP="00963BA5">
      <w:pPr>
        <w:pStyle w:val="CMHLnormal"/>
      </w:pPr>
    </w:p>
    <w:p w:rsidR="00EB54AA" w:rsidRDefault="00EB54AA" w:rsidP="00963BA5">
      <w:pPr>
        <w:pStyle w:val="CMHLnormal"/>
      </w:pPr>
    </w:p>
    <w:p w:rsidR="00EB54AA" w:rsidRDefault="00A5361D" w:rsidP="00963BA5">
      <w:pPr>
        <w:pStyle w:val="CMHLnormal"/>
      </w:pPr>
      <w:r>
        <w:rPr>
          <w:noProof/>
          <w:color w:val="1998D2" w:themeColor="accent1" w:themeShade="BF"/>
          <w:sz w:val="72"/>
        </w:rPr>
        <mc:AlternateContent>
          <mc:Choice Requires="wps">
            <w:drawing>
              <wp:anchor distT="0" distB="0" distL="114300" distR="114300" simplePos="0" relativeHeight="251668480" behindDoc="1" locked="0" layoutInCell="1" allowOverlap="1" wp14:anchorId="382AC0F6" wp14:editId="5B398165">
                <wp:simplePos x="0" y="0"/>
                <wp:positionH relativeFrom="margin">
                  <wp:posOffset>-178889</wp:posOffset>
                </wp:positionH>
                <wp:positionV relativeFrom="paragraph">
                  <wp:posOffset>149769</wp:posOffset>
                </wp:positionV>
                <wp:extent cx="6125845" cy="1288597"/>
                <wp:effectExtent l="12700" t="12700" r="8255" b="6985"/>
                <wp:wrapNone/>
                <wp:docPr id="9" name="Rounded Rectangle 9"/>
                <wp:cNvGraphicFramePr/>
                <a:graphic xmlns:a="http://schemas.openxmlformats.org/drawingml/2006/main">
                  <a:graphicData uri="http://schemas.microsoft.com/office/word/2010/wordprocessingShape">
                    <wps:wsp>
                      <wps:cNvSpPr/>
                      <wps:spPr>
                        <a:xfrm>
                          <a:off x="0" y="0"/>
                          <a:ext cx="6125845" cy="1288597"/>
                        </a:xfrm>
                        <a:prstGeom prst="roundRect">
                          <a:avLst>
                            <a:gd name="adj" fmla="val 3631"/>
                          </a:avLst>
                        </a:prstGeom>
                        <a:solidFill>
                          <a:schemeClr val="bg2">
                            <a:lumMod val="20000"/>
                            <a:lumOff val="80000"/>
                          </a:schemeClr>
                        </a:solidFill>
                        <a:ln>
                          <a:solidFill>
                            <a:schemeClr val="bg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EAE3F" id="Rounded Rectangle 9" o:spid="_x0000_s1026" style="position:absolute;margin-left:-14.1pt;margin-top:11.8pt;width:482.35pt;height:101.4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7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" fillcolor="#fef0cf [670]" strokecolor="#fee2a0 [1310]" strokeweight="2pt">
                <w10:wrap anchorx="margin"/>
              </v:roundrect>
            </w:pict>
          </mc:Fallback>
        </mc:AlternateContent>
      </w:r>
    </w:p>
    <w:p w:rsidR="008B7149" w:rsidRDefault="00963BA5" w:rsidP="00454647">
      <w:pPr>
        <w:pStyle w:val="CMHLnormal"/>
        <w:jc w:val="both"/>
      </w:pPr>
      <w:r>
        <w:t xml:space="preserve">In </w:t>
      </w:r>
      <w:r w:rsidRPr="00E51FFC">
        <w:rPr>
          <w:i/>
        </w:rPr>
        <w:t>History of the Lived Experience Workforce in Victoria</w:t>
      </w:r>
      <w:r>
        <w:rPr>
          <w:i/>
        </w:rPr>
        <w:t>,</w:t>
      </w:r>
      <w:r>
        <w:t xml:space="preserve"> we explained how</w:t>
      </w:r>
      <w:r w:rsidRPr="0038596B">
        <w:t xml:space="preserve"> lived experience positions grew organically in services. This has resulted in confusion </w:t>
      </w:r>
      <w:r>
        <w:t>because of</w:t>
      </w:r>
      <w:r w:rsidRPr="0038596B">
        <w:t xml:space="preserve"> the inconsistent use and understanding of the terms ‘peer support’, ‘peer work’, ‘peer support work’ and ‘lived experience work</w:t>
      </w:r>
      <w:r>
        <w:t>’</w:t>
      </w:r>
      <w:r w:rsidRPr="0038596B">
        <w:t>.</w:t>
      </w:r>
      <w:r>
        <w:t xml:space="preserve">  </w:t>
      </w:r>
      <w:r w:rsidR="00114FCB">
        <w:t>With recent,</w:t>
      </w:r>
      <w:r w:rsidR="00114FCB" w:rsidRPr="0038596B">
        <w:t xml:space="preserve"> rapid expansion of</w:t>
      </w:r>
      <w:r w:rsidR="00114FCB">
        <w:t xml:space="preserve"> the lived experience workforces</w:t>
      </w:r>
      <w:r w:rsidR="00114FCB" w:rsidRPr="0038596B">
        <w:t>, role confusion has increased and this emphasises the need to differentiate the work undertaken by lived experience workers.</w:t>
      </w:r>
      <w:r w:rsidR="00114FCB" w:rsidRPr="00963BA5">
        <w:rPr>
          <w:noProof/>
        </w:rPr>
        <w:t xml:space="preserve"> </w:t>
      </w:r>
      <w:r>
        <w:t>We hope this resource makes the meaning of all these terms clearer.</w:t>
      </w:r>
      <w:r w:rsidR="00DB1028" w:rsidRPr="00DB1028">
        <w:rPr>
          <w:noProof/>
          <w:color w:val="1998D2" w:themeColor="accent1" w:themeShade="BF"/>
          <w:sz w:val="72"/>
        </w:rPr>
        <w:t xml:space="preserve"> </w:t>
      </w:r>
    </w:p>
    <w:p w:rsidR="00CA0CFD" w:rsidRPr="00CA0CFD" w:rsidRDefault="00CA0CFD" w:rsidP="00114FCB">
      <w:pPr>
        <w:pStyle w:val="CMHLHeading3"/>
        <w:rPr>
          <w:sz w:val="2"/>
          <w:szCs w:val="2"/>
        </w:rPr>
      </w:pPr>
    </w:p>
    <w:p w:rsidR="00F10940" w:rsidRPr="00F10940" w:rsidRDefault="00F10940" w:rsidP="00114FCB">
      <w:pPr>
        <w:pStyle w:val="CMHLHeading3"/>
        <w:rPr>
          <w:sz w:val="2"/>
          <w:szCs w:val="2"/>
        </w:rPr>
      </w:pPr>
    </w:p>
    <w:p w:rsidR="00114FCB" w:rsidRDefault="008E3A9D" w:rsidP="00114FCB">
      <w:pPr>
        <w:pStyle w:val="CMHLHeading3"/>
      </w:pPr>
      <w:r>
        <w:rPr>
          <w:rFonts w:hint="eastAsia"/>
          <w:b w:val="0"/>
          <w:bCs/>
          <w:noProof/>
          <w:color w:val="000000" w:themeColor="text1"/>
          <w:lang w:val="en-US" w:eastAsia="zh-CN"/>
        </w:rPr>
        <mc:AlternateContent>
          <mc:Choice Requires="wps">
            <w:drawing>
              <wp:anchor distT="0" distB="0" distL="114300" distR="114300" simplePos="0" relativeHeight="251674624" behindDoc="0" locked="0" layoutInCell="1" allowOverlap="1" wp14:anchorId="023F4D23" wp14:editId="517EF501">
                <wp:simplePos x="0" y="0"/>
                <wp:positionH relativeFrom="column">
                  <wp:posOffset>-914400</wp:posOffset>
                </wp:positionH>
                <wp:positionV relativeFrom="paragraph">
                  <wp:posOffset>88611</wp:posOffset>
                </wp:positionV>
                <wp:extent cx="321945" cy="6570403"/>
                <wp:effectExtent l="0" t="0" r="0" b="0"/>
                <wp:wrapNone/>
                <wp:docPr id="21" name="Rectangle 21"/>
                <wp:cNvGraphicFramePr/>
                <a:graphic xmlns:a="http://schemas.openxmlformats.org/drawingml/2006/main">
                  <a:graphicData uri="http://schemas.microsoft.com/office/word/2010/wordprocessingShape">
                    <wps:wsp>
                      <wps:cNvSpPr/>
                      <wps:spPr>
                        <a:xfrm>
                          <a:off x="0" y="0"/>
                          <a:ext cx="321945" cy="6570403"/>
                        </a:xfrm>
                        <a:prstGeom prst="rect">
                          <a:avLst/>
                        </a:prstGeom>
                        <a:solidFill>
                          <a:srgbClr val="0C4CA2">
                            <a:alpha val="8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ED725" id="Rectangle 21" o:spid="_x0000_s1026" style="position:absolute;margin-left:-1in;margin-top:7pt;width:25.35pt;height:51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" fillcolor="#0c4ca2" stroked="f" strokeweight="2pt">
                <v:fill opacity="54998f"/>
              </v:rect>
            </w:pict>
          </mc:Fallback>
        </mc:AlternateContent>
      </w:r>
      <w:r w:rsidR="00114FCB">
        <w:t>Peer Support</w:t>
      </w:r>
    </w:p>
    <w:p w:rsidR="00963BA5" w:rsidRDefault="00963BA5" w:rsidP="004F5267">
      <w:pPr>
        <w:pStyle w:val="CMHLnormal"/>
        <w:jc w:val="both"/>
      </w:pPr>
      <w:r>
        <w:rPr>
          <w:rFonts w:cs="Arial"/>
        </w:rPr>
        <w:t>Informal peer support, has origins as far back as the 1900’</w:t>
      </w:r>
      <w:r w:rsidR="00114FCB">
        <w:rPr>
          <w:rFonts w:cs="Arial"/>
        </w:rPr>
        <w:t>s in France, a</w:t>
      </w:r>
      <w:r>
        <w:rPr>
          <w:rFonts w:cs="Arial"/>
        </w:rPr>
        <w:t xml:space="preserve">lthough </w:t>
      </w:r>
      <w:r w:rsidRPr="00963BA5">
        <w:rPr>
          <w:rFonts w:cs="Arial"/>
        </w:rPr>
        <w:t>grass roots mutual self-help organisations such as Alcoholics Anonymous</w:t>
      </w:r>
      <w:r>
        <w:rPr>
          <w:rFonts w:cs="Arial"/>
        </w:rPr>
        <w:t xml:space="preserve"> and Grow grew in popularity from the</w:t>
      </w:r>
      <w:r w:rsidRPr="00963BA5">
        <w:rPr>
          <w:rFonts w:cs="Arial"/>
        </w:rPr>
        <w:t xml:space="preserve"> 1950s</w:t>
      </w:r>
      <w:r w:rsidRPr="0038596B">
        <w:t xml:space="preserve"> </w:t>
      </w:r>
      <w:r>
        <w:t xml:space="preserve">onwards.  </w:t>
      </w:r>
    </w:p>
    <w:p w:rsidR="00963BA5" w:rsidRPr="0038596B" w:rsidRDefault="00963BA5" w:rsidP="00D56196">
      <w:pPr>
        <w:pStyle w:val="CMHLnormal"/>
        <w:rPr>
          <w:i/>
        </w:rPr>
      </w:pPr>
      <w:r w:rsidRPr="0038596B">
        <w:rPr>
          <w:i/>
        </w:rPr>
        <w:t>The Mental Health Foundation (UK) define peer support as follows:</w:t>
      </w:r>
    </w:p>
    <w:p w:rsidR="00963BA5" w:rsidRPr="00D56196" w:rsidRDefault="00963BA5" w:rsidP="00D56196">
      <w:pPr>
        <w:pStyle w:val="CMHLQuote"/>
      </w:pPr>
      <w:r w:rsidRPr="00D56196">
        <w:t xml:space="preserve">Peer Support may be defined as the help and support that people with lived experience of a mental illness or a learning disability are able to give to one another. It may be social, emotional or practical support but importantly this support is mutually offered and reciprocal, allowing peers to benefit from the support whether they are giving or receiving it. </w:t>
      </w:r>
      <w:sdt>
        <w:sdtPr>
          <w:id w:val="1152260585"/>
          <w:citation/>
        </w:sdtPr>
        <w:sdtEndPr/>
        <w:sdtContent>
          <w:r w:rsidRPr="00D56196">
            <w:fldChar w:fldCharType="begin"/>
          </w:r>
          <w:r w:rsidRPr="00D56196">
            <w:instrText xml:space="preserve">CITATION Men18 \n  \t  \l 3081 </w:instrText>
          </w:r>
          <w:r w:rsidRPr="00D56196">
            <w:fldChar w:fldCharType="separate"/>
          </w:r>
          <w:r w:rsidRPr="00D56196">
            <w:t>(2018)</w:t>
          </w:r>
          <w:r w:rsidRPr="00D56196">
            <w:fldChar w:fldCharType="end"/>
          </w:r>
        </w:sdtContent>
      </w:sdt>
    </w:p>
    <w:p w:rsidR="00963BA5" w:rsidRDefault="00963BA5" w:rsidP="00963BA5">
      <w:pPr>
        <w:pStyle w:val="CMHLnormal"/>
        <w:rPr>
          <w:rFonts w:cs="Arial"/>
        </w:rPr>
      </w:pPr>
      <w:r>
        <w:rPr>
          <w:rFonts w:cs="Arial"/>
        </w:rPr>
        <w:t xml:space="preserve">Peer support </w:t>
      </w:r>
      <w:r w:rsidR="00BA24F5">
        <w:rPr>
          <w:rFonts w:cs="Arial"/>
        </w:rPr>
        <w:t>occurs when two</w:t>
      </w:r>
      <w:r w:rsidRPr="00963BA5">
        <w:rPr>
          <w:rFonts w:cs="Arial"/>
        </w:rPr>
        <w:t xml:space="preserve"> or more people with similar experiences share those experiences and gain benefit from each other. </w:t>
      </w:r>
    </w:p>
    <w:p w:rsidR="00F10940" w:rsidRPr="00F10940" w:rsidRDefault="00F10940" w:rsidP="00114FCB">
      <w:pPr>
        <w:pStyle w:val="CMHLHeading3"/>
        <w:rPr>
          <w:sz w:val="2"/>
          <w:szCs w:val="2"/>
        </w:rPr>
      </w:pPr>
    </w:p>
    <w:p w:rsidR="00114FCB" w:rsidRDefault="00D834F7" w:rsidP="00114FCB">
      <w:pPr>
        <w:pStyle w:val="CMHLHeading3"/>
      </w:pPr>
      <w:r>
        <w:rPr>
          <w:noProof/>
        </w:rPr>
        <mc:AlternateContent>
          <mc:Choice Requires="wpg">
            <w:drawing>
              <wp:anchor distT="0" distB="0" distL="114300" distR="114300" simplePos="0" relativeHeight="251658240" behindDoc="0" locked="0" layoutInCell="1" allowOverlap="1" wp14:anchorId="1CE8A265" wp14:editId="23AAC9DF">
                <wp:simplePos x="0" y="0"/>
                <wp:positionH relativeFrom="margin">
                  <wp:posOffset>3538220</wp:posOffset>
                </wp:positionH>
                <wp:positionV relativeFrom="paragraph">
                  <wp:posOffset>112395</wp:posOffset>
                </wp:positionV>
                <wp:extent cx="2349500" cy="2669540"/>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2349500" cy="2669540"/>
                          <a:chOff x="0" y="0"/>
                          <a:chExt cx="2349500" cy="2669540"/>
                        </a:xfrm>
                      </wpg:grpSpPr>
                      <pic:pic xmlns:pic="http://schemas.openxmlformats.org/drawingml/2006/picture">
                        <pic:nvPicPr>
                          <pic:cNvPr id="16" name="Picture 16"/>
                          <pic:cNvPicPr>
                            <a:picLocks noChangeAspect="1"/>
                          </pic:cNvPicPr>
                        </pic:nvPicPr>
                        <pic:blipFill rotWithShape="1">
                          <a:blip r:embed="rId9" cstate="print">
                            <a:extLst>
                              <a:ext uri="{28A0092B-C50C-407E-A947-70E740481C1C}">
                                <a14:useLocalDpi xmlns:a14="http://schemas.microsoft.com/office/drawing/2010/main" val="0"/>
                              </a:ext>
                            </a:extLst>
                          </a:blip>
                          <a:srcRect l="28922" t="9913" r="28579" b="10675"/>
                          <a:stretch/>
                        </pic:blipFill>
                        <pic:spPr bwMode="auto">
                          <a:xfrm>
                            <a:off x="0" y="0"/>
                            <a:ext cx="2349500" cy="2222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8" name="Text Box 18"/>
                        <wps:cNvSpPr txBox="1"/>
                        <wps:spPr>
                          <a:xfrm>
                            <a:off x="0" y="2279650"/>
                            <a:ext cx="2347595" cy="389890"/>
                          </a:xfrm>
                          <a:prstGeom prst="rect">
                            <a:avLst/>
                          </a:prstGeom>
                          <a:solidFill>
                            <a:prstClr val="white"/>
                          </a:solidFill>
                          <a:ln>
                            <a:noFill/>
                          </a:ln>
                          <a:effectLst/>
                        </wps:spPr>
                        <wps:txbx>
                          <w:txbxContent>
                            <w:p w:rsidR="00114FCB" w:rsidRPr="00055812" w:rsidRDefault="00114FCB" w:rsidP="00114FCB">
                              <w:pPr>
                                <w:pStyle w:val="Caption"/>
                                <w:rPr>
                                  <w:i/>
                                  <w:color w:val="auto"/>
                                </w:rPr>
                              </w:pPr>
                              <w:r w:rsidRPr="00055812">
                                <w:rPr>
                                  <w:i/>
                                  <w:color w:val="auto"/>
                                </w:rPr>
                                <w:t xml:space="preserve">Figure </w:t>
                              </w:r>
                              <w:r w:rsidRPr="00055812">
                                <w:rPr>
                                  <w:i/>
                                  <w:color w:val="auto"/>
                                </w:rPr>
                                <w:fldChar w:fldCharType="begin"/>
                              </w:r>
                              <w:r w:rsidRPr="00055812">
                                <w:rPr>
                                  <w:i/>
                                  <w:color w:val="auto"/>
                                </w:rPr>
                                <w:instrText xml:space="preserve"> SEQ Figure \* ARABIC </w:instrText>
                              </w:r>
                              <w:r w:rsidRPr="00055812">
                                <w:rPr>
                                  <w:i/>
                                  <w:color w:val="auto"/>
                                </w:rPr>
                                <w:fldChar w:fldCharType="separate"/>
                              </w:r>
                              <w:r w:rsidR="004B20C5">
                                <w:rPr>
                                  <w:i/>
                                  <w:noProof/>
                                  <w:color w:val="auto"/>
                                </w:rPr>
                                <w:t>1</w:t>
                              </w:r>
                              <w:r w:rsidRPr="00055812">
                                <w:rPr>
                                  <w:i/>
                                  <w:color w:val="auto"/>
                                </w:rPr>
                                <w:fldChar w:fldCharType="end"/>
                              </w:r>
                              <w:r w:rsidRPr="00055812">
                                <w:rPr>
                                  <w:i/>
                                  <w:color w:val="auto"/>
                                </w:rPr>
                                <w:t xml:space="preserve"> - Lived experience work (Downes &amp; Edan,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CE8A265" id="Group 19" o:spid="_x0000_s1027" style="position:absolute;margin-left:278.6pt;margin-top:8.85pt;width:185pt;height:210.2pt;z-index:251658240;mso-position-horizontal-relative:margin" coordsize="23495,26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width:23495;height:22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">
                  <v:imagedata r:id="rId10" o:title="" croptop="6497f" cropbottom="6996f" cropleft="18954f" cropright="18730f"/>
                </v:shape>
                <v:shape id="Text Box 18" o:spid="_x0000_s1029" type="#_x0000_t202" style="position:absolute;top:22796;width:23475;height:3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" stroked="f">
                  <v:textbox style="mso-fit-shape-to-text:t" inset="0,0,0,0">
                    <w:txbxContent>
                      <w:p w:rsidR="00114FCB" w:rsidRPr="00055812" w:rsidRDefault="00114FCB" w:rsidP="00114FCB">
                        <w:pPr>
                          <w:pStyle w:val="Caption"/>
                          <w:rPr>
                            <w:i/>
                            <w:color w:val="auto"/>
                          </w:rPr>
                        </w:pPr>
                        <w:r w:rsidRPr="00055812">
                          <w:rPr>
                            <w:i/>
                            <w:color w:val="auto"/>
                          </w:rPr>
                          <w:t xml:space="preserve">Figure </w:t>
                        </w:r>
                        <w:r w:rsidRPr="00055812">
                          <w:rPr>
                            <w:i/>
                            <w:color w:val="auto"/>
                          </w:rPr>
                          <w:fldChar w:fldCharType="begin"/>
                        </w:r>
                        <w:r w:rsidRPr="00055812">
                          <w:rPr>
                            <w:i/>
                            <w:color w:val="auto"/>
                          </w:rPr>
                          <w:instrText xml:space="preserve"> SEQ Figure \* ARABIC </w:instrText>
                        </w:r>
                        <w:r w:rsidRPr="00055812">
                          <w:rPr>
                            <w:i/>
                            <w:color w:val="auto"/>
                          </w:rPr>
                          <w:fldChar w:fldCharType="separate"/>
                        </w:r>
                        <w:r w:rsidR="004B20C5">
                          <w:rPr>
                            <w:i/>
                            <w:noProof/>
                            <w:color w:val="auto"/>
                          </w:rPr>
                          <w:t>1</w:t>
                        </w:r>
                        <w:r w:rsidRPr="00055812">
                          <w:rPr>
                            <w:i/>
                            <w:color w:val="auto"/>
                          </w:rPr>
                          <w:fldChar w:fldCharType="end"/>
                        </w:r>
                        <w:r w:rsidRPr="00055812">
                          <w:rPr>
                            <w:i/>
                            <w:color w:val="auto"/>
                          </w:rPr>
                          <w:t xml:space="preserve"> - Lived experience work (Downes &amp; Edan, 2017)</w:t>
                        </w:r>
                      </w:p>
                    </w:txbxContent>
                  </v:textbox>
                </v:shape>
                <w10:wrap type="square" anchorx="margin"/>
              </v:group>
            </w:pict>
          </mc:Fallback>
        </mc:AlternateContent>
      </w:r>
      <w:r w:rsidR="00114FCB">
        <w:t>Peer Work</w:t>
      </w:r>
    </w:p>
    <w:p w:rsidR="00114FCB" w:rsidRDefault="00114FCB" w:rsidP="00D834F7">
      <w:pPr>
        <w:pStyle w:val="CMHLnormal"/>
        <w:jc w:val="both"/>
      </w:pPr>
      <w:r w:rsidRPr="0038596B">
        <w:t xml:space="preserve">The term peer work, is </w:t>
      </w:r>
      <w:r>
        <w:t xml:space="preserve">a </w:t>
      </w:r>
      <w:r w:rsidRPr="0038596B">
        <w:rPr>
          <w:bCs/>
        </w:rPr>
        <w:t>collective term</w:t>
      </w:r>
      <w:r w:rsidRPr="0038596B">
        <w:rPr>
          <w:b/>
          <w:bCs/>
        </w:rPr>
        <w:t xml:space="preserve"> </w:t>
      </w:r>
      <w:r w:rsidRPr="0038596B">
        <w:t xml:space="preserve">for a broad range of roles, where lived experience is an </w:t>
      </w:r>
      <w:r w:rsidRPr="0038596B">
        <w:rPr>
          <w:bCs/>
        </w:rPr>
        <w:t xml:space="preserve">essential requirement. </w:t>
      </w:r>
      <w:r w:rsidRPr="0038596B">
        <w:t xml:space="preserve">The term is often confused with or used to describe peer </w:t>
      </w:r>
      <w:r w:rsidRPr="00A55975">
        <w:rPr>
          <w:i/>
        </w:rPr>
        <w:t>support</w:t>
      </w:r>
      <w:r w:rsidRPr="0038596B">
        <w:t xml:space="preserve"> work, therefore we have chosen to use the terms ‘lived experience work’ and ‘lived experience workforce’ to clearly express where we are referring to the broad range of lived experience (or peer) roles, not only peer support work.</w:t>
      </w:r>
    </w:p>
    <w:p w:rsidR="00963BA5" w:rsidRPr="00963BA5" w:rsidRDefault="00963BA5" w:rsidP="00D834F7">
      <w:pPr>
        <w:pStyle w:val="CMHLnormal"/>
        <w:jc w:val="both"/>
        <w:rPr>
          <w:rFonts w:cs="Arial"/>
        </w:rPr>
      </w:pPr>
      <w:r w:rsidRPr="00963BA5">
        <w:rPr>
          <w:rFonts w:cs="Arial"/>
        </w:rPr>
        <w:t>Figure 1 shows that lived experience work is grounded in and draws on informal peer support. The diagram also sh</w:t>
      </w:r>
      <w:r w:rsidR="00114FCB">
        <w:rPr>
          <w:rFonts w:cs="Arial"/>
        </w:rPr>
        <w:t>ows the relationship between</w:t>
      </w:r>
      <w:r w:rsidRPr="00963BA5">
        <w:rPr>
          <w:rFonts w:cs="Arial"/>
        </w:rPr>
        <w:t xml:space="preserve"> various roles lived experience workers perform</w:t>
      </w:r>
      <w:r w:rsidR="00114FCB">
        <w:rPr>
          <w:rFonts w:cs="Arial"/>
        </w:rPr>
        <w:t xml:space="preserve">. </w:t>
      </w:r>
      <w:r w:rsidRPr="00963BA5">
        <w:rPr>
          <w:rFonts w:cs="Arial"/>
        </w:rPr>
        <w:t xml:space="preserve"> </w:t>
      </w:r>
      <w:r w:rsidR="00114FCB">
        <w:rPr>
          <w:rFonts w:cs="Arial"/>
        </w:rPr>
        <w:t>W</w:t>
      </w:r>
      <w:r w:rsidRPr="00963BA5">
        <w:rPr>
          <w:rFonts w:cs="Arial"/>
        </w:rPr>
        <w:t>hile there is some overlap</w:t>
      </w:r>
      <w:r w:rsidR="00114FCB">
        <w:rPr>
          <w:rFonts w:cs="Arial"/>
        </w:rPr>
        <w:t xml:space="preserve"> between different lived experience roles</w:t>
      </w:r>
      <w:r w:rsidRPr="00963BA5">
        <w:rPr>
          <w:rFonts w:cs="Arial"/>
        </w:rPr>
        <w:t>, there are skills that are specific to the identified role.</w:t>
      </w:r>
    </w:p>
    <w:p w:rsidR="00D834F7" w:rsidRDefault="00D834F7">
      <w:pPr>
        <w:rPr>
          <w:rFonts w:ascii="Arial" w:eastAsia="MS Mincho" w:hAnsi="Arial" w:cs="Times New Roman"/>
          <w:b/>
          <w:i/>
          <w:color w:val="034EA2"/>
          <w:lang w:eastAsia="en-AU"/>
        </w:rPr>
      </w:pPr>
      <w:r>
        <w:br w:type="page"/>
      </w:r>
    </w:p>
    <w:p w:rsidR="00963BA5" w:rsidRDefault="005B21D3" w:rsidP="00114FCB">
      <w:pPr>
        <w:pStyle w:val="CMHLHeading3"/>
      </w:pPr>
      <w:r>
        <w:rPr>
          <w:rFonts w:hint="eastAsia"/>
          <w:b w:val="0"/>
          <w:bCs/>
          <w:noProof/>
          <w:color w:val="000000" w:themeColor="text1"/>
          <w:lang w:val="en-US" w:eastAsia="zh-CN"/>
        </w:rPr>
        <w:lastRenderedPageBreak/>
        <mc:AlternateContent>
          <mc:Choice Requires="wps">
            <w:drawing>
              <wp:anchor distT="0" distB="0" distL="114300" distR="114300" simplePos="0" relativeHeight="251678720" behindDoc="0" locked="0" layoutInCell="1" allowOverlap="1" wp14:anchorId="33DC21C8" wp14:editId="1F08BDE4">
                <wp:simplePos x="0" y="0"/>
                <wp:positionH relativeFrom="column">
                  <wp:posOffset>-914400</wp:posOffset>
                </wp:positionH>
                <wp:positionV relativeFrom="paragraph">
                  <wp:posOffset>-909666</wp:posOffset>
                </wp:positionV>
                <wp:extent cx="322217" cy="6749142"/>
                <wp:effectExtent l="0" t="0" r="0" b="0"/>
                <wp:wrapNone/>
                <wp:docPr id="23" name="Rectangle 23"/>
                <wp:cNvGraphicFramePr/>
                <a:graphic xmlns:a="http://schemas.openxmlformats.org/drawingml/2006/main">
                  <a:graphicData uri="http://schemas.microsoft.com/office/word/2010/wordprocessingShape">
                    <wps:wsp>
                      <wps:cNvSpPr/>
                      <wps:spPr>
                        <a:xfrm>
                          <a:off x="0" y="0"/>
                          <a:ext cx="322217" cy="6749142"/>
                        </a:xfrm>
                        <a:prstGeom prst="rect">
                          <a:avLst/>
                        </a:prstGeom>
                        <a:solidFill>
                          <a:srgbClr val="0C4CA2">
                            <a:alpha val="8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34AE2" id="Rectangle 23" o:spid="_x0000_s1026" style="position:absolute;margin-left:-1in;margin-top:-71.65pt;width:25.35pt;height:53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" fillcolor="#0c4ca2" stroked="f" strokeweight="2pt">
                <v:fill opacity="54998f"/>
              </v:rect>
            </w:pict>
          </mc:Fallback>
        </mc:AlternateContent>
      </w:r>
      <w:r w:rsidR="00114FCB">
        <w:t>Consumer and family carer work</w:t>
      </w:r>
      <w:r w:rsidR="00963BA5">
        <w:t xml:space="preserve">.  </w:t>
      </w:r>
    </w:p>
    <w:p w:rsidR="00114FCB" w:rsidRDefault="00963BA5" w:rsidP="0000310B">
      <w:pPr>
        <w:pStyle w:val="CMHLnormal"/>
        <w:jc w:val="both"/>
        <w:rPr>
          <w:rFonts w:cs="Arial"/>
        </w:rPr>
      </w:pPr>
      <w:r w:rsidRPr="00963BA5">
        <w:rPr>
          <w:rFonts w:cs="Arial"/>
        </w:rPr>
        <w:t xml:space="preserve">Another area of confusion has been that of differentiating the work of consumer perspective workers and family carer perspective workers with some services employing the one person to utilise both perspectives in their work.  </w:t>
      </w:r>
    </w:p>
    <w:p w:rsidR="00AA4161" w:rsidRDefault="003723B5" w:rsidP="00C75708">
      <w:pPr>
        <w:pStyle w:val="CMHLnormal"/>
        <w:jc w:val="both"/>
      </w:pPr>
      <w:r>
        <w:rPr>
          <w:rFonts w:cs="Arial"/>
          <w:noProof/>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1547495</wp:posOffset>
                </wp:positionV>
                <wp:extent cx="6343650" cy="3393530"/>
                <wp:effectExtent l="0" t="0" r="6350" b="0"/>
                <wp:wrapTight wrapText="bothSides">
                  <wp:wrapPolygon edited="0">
                    <wp:start x="0" y="0"/>
                    <wp:lineTo x="0" y="20775"/>
                    <wp:lineTo x="1989" y="21503"/>
                    <wp:lineTo x="21578" y="21503"/>
                    <wp:lineTo x="21578" y="19886"/>
                    <wp:lineTo x="19589" y="19401"/>
                    <wp:lineTo x="19589" y="0"/>
                    <wp:lineTo x="0" y="0"/>
                  </wp:wrapPolygon>
                </wp:wrapTight>
                <wp:docPr id="3" name="Group 3"/>
                <wp:cNvGraphicFramePr/>
                <a:graphic xmlns:a="http://schemas.openxmlformats.org/drawingml/2006/main">
                  <a:graphicData uri="http://schemas.microsoft.com/office/word/2010/wordprocessingGroup">
                    <wpg:wgp>
                      <wpg:cNvGrpSpPr/>
                      <wpg:grpSpPr>
                        <a:xfrm>
                          <a:off x="0" y="0"/>
                          <a:ext cx="6343650" cy="3393530"/>
                          <a:chOff x="0" y="0"/>
                          <a:chExt cx="6343650" cy="3393530"/>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4050" cy="3264535"/>
                          </a:xfrm>
                          <a:prstGeom prst="rect">
                            <a:avLst/>
                          </a:prstGeom>
                        </pic:spPr>
                      </pic:pic>
                      <wps:wsp>
                        <wps:cNvPr id="2" name="Text Box 2"/>
                        <wps:cNvSpPr txBox="1"/>
                        <wps:spPr>
                          <a:xfrm>
                            <a:off x="609600" y="3135085"/>
                            <a:ext cx="5734050" cy="258445"/>
                          </a:xfrm>
                          <a:prstGeom prst="rect">
                            <a:avLst/>
                          </a:prstGeom>
                          <a:solidFill>
                            <a:prstClr val="white"/>
                          </a:solidFill>
                          <a:ln>
                            <a:noFill/>
                          </a:ln>
                          <a:effectLst/>
                        </wps:spPr>
                        <wps:txbx>
                          <w:txbxContent>
                            <w:p w:rsidR="00EA1800" w:rsidRPr="00EA1800" w:rsidRDefault="00EA1800" w:rsidP="00EA1800">
                              <w:pPr>
                                <w:pStyle w:val="Caption"/>
                                <w:rPr>
                                  <w:rFonts w:eastAsia="MS Mincho" w:cs="Arial"/>
                                  <w:color w:val="000000" w:themeColor="text1"/>
                                </w:rPr>
                              </w:pPr>
                              <w:r w:rsidRPr="00EA1800">
                                <w:rPr>
                                  <w:color w:val="000000" w:themeColor="text1"/>
                                </w:rPr>
                                <w:t>Figure 2 - Consumer and family/carer lived experience work (Downes &amp; Edan,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 o:spid="_x0000_s1030" style="position:absolute;left:0;text-align:left;margin-left:0;margin-top:121.85pt;width:499.5pt;height:267.2pt;z-index:251662336" coordsize="63436,339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">
                <v:shape id="Picture 1" o:spid="_x0000_s1031" type="#_x0000_t75" style="position:absolute;width:57340;height:326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">
                  <v:imagedata r:id="rId12" o:title=""/>
                </v:shape>
                <v:shape id="_x0000_s1032" type="#_x0000_t202" style="position:absolute;left:6096;top:31350;width:57340;height:2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" stroked="f">
                  <v:textbox style="mso-fit-shape-to-text:t" inset="0,0,0,0">
                    <w:txbxContent>
                      <w:p w:rsidR="00EA1800" w:rsidRPr="00EA1800" w:rsidRDefault="00EA1800" w:rsidP="00EA1800">
                        <w:pPr>
                          <w:pStyle w:val="Caption"/>
                          <w:rPr>
                            <w:rFonts w:eastAsia="MS Mincho" w:cs="Arial"/>
                            <w:color w:val="000000" w:themeColor="text1"/>
                          </w:rPr>
                        </w:pPr>
                        <w:r w:rsidRPr="00EA1800">
                          <w:rPr>
                            <w:color w:val="000000" w:themeColor="text1"/>
                          </w:rPr>
                          <w:t>Figure 2 - Consumer and family/carer lived experience work (Downes &amp; Edan, 2017)</w:t>
                        </w:r>
                      </w:p>
                    </w:txbxContent>
                  </v:textbox>
                </v:shape>
                <w10:wrap type="tight"/>
              </v:group>
            </w:pict>
          </mc:Fallback>
        </mc:AlternateContent>
      </w:r>
      <w:r w:rsidR="00114FCB" w:rsidRPr="00114FCB">
        <w:rPr>
          <w:rFonts w:cs="Arial"/>
        </w:rPr>
        <w:t>While acknowledging that there is group of people that have both consumer and family carer experiences, there are times when there are differences or tensions between consumer and family carer experiences, needs and expectations. It is import therefore to separate the roles to ensure that the focus of consumer workers is on consumer experiences and the focus of family carer workers is on family carer experiences. This is true whether the role is focussed on the individual (such as individual advocacy, or peer support work), or focussed on broader systems (such as education and training roles, or policy advisor roles).</w:t>
      </w:r>
      <w:r w:rsidR="00114FCB">
        <w:rPr>
          <w:rFonts w:cs="Arial"/>
        </w:rPr>
        <w:t xml:space="preserve">  </w:t>
      </w:r>
      <w:r w:rsidR="00114FCB">
        <w:t xml:space="preserve">Figure 2 </w:t>
      </w:r>
      <w:r w:rsidR="00114FCB" w:rsidRPr="00535C9C">
        <w:t xml:space="preserve">illustrates </w:t>
      </w:r>
      <w:r w:rsidR="00114FCB">
        <w:t>where there is</w:t>
      </w:r>
      <w:r w:rsidR="00114FCB" w:rsidRPr="00535C9C">
        <w:t xml:space="preserve"> </w:t>
      </w:r>
      <w:r w:rsidR="00114FCB">
        <w:t xml:space="preserve">interconnectedness of lived experience there is still </w:t>
      </w:r>
      <w:r w:rsidR="00114FCB" w:rsidRPr="00535C9C">
        <w:t>separation of the roles.</w:t>
      </w:r>
      <w:bookmarkStart w:id="0" w:name="_Toc502935574"/>
      <w:r w:rsidR="00C75708" w:rsidRPr="00C75708">
        <w:rPr>
          <w:noProof/>
        </w:rPr>
        <w:t xml:space="preserve"> </w:t>
      </w:r>
    </w:p>
    <w:p w:rsidR="00781525" w:rsidRDefault="008E3A9D" w:rsidP="00EA1800">
      <w:pPr>
        <w:pStyle w:val="CMHLHeading1"/>
      </w:pPr>
      <w:r>
        <w:rPr>
          <w:rFonts w:hint="eastAsia"/>
          <w:b w:val="0"/>
          <w:bCs/>
          <w:noProof/>
          <w:color w:val="000000" w:themeColor="text1"/>
          <w:lang w:val="en-US" w:eastAsia="zh-CN"/>
        </w:rPr>
        <mc:AlternateContent>
          <mc:Choice Requires="wps">
            <w:drawing>
              <wp:anchor distT="0" distB="0" distL="114300" distR="114300" simplePos="0" relativeHeight="251680768" behindDoc="0" locked="0" layoutInCell="1" allowOverlap="1" wp14:anchorId="7F367F3B" wp14:editId="68BBEA39">
                <wp:simplePos x="0" y="0"/>
                <wp:positionH relativeFrom="column">
                  <wp:posOffset>-914400</wp:posOffset>
                </wp:positionH>
                <wp:positionV relativeFrom="paragraph">
                  <wp:posOffset>3682077</wp:posOffset>
                </wp:positionV>
                <wp:extent cx="321945" cy="3963266"/>
                <wp:effectExtent l="0" t="0" r="0" b="0"/>
                <wp:wrapNone/>
                <wp:docPr id="24" name="Rectangle 24"/>
                <wp:cNvGraphicFramePr/>
                <a:graphic xmlns:a="http://schemas.openxmlformats.org/drawingml/2006/main">
                  <a:graphicData uri="http://schemas.microsoft.com/office/word/2010/wordprocessingShape">
                    <wps:wsp>
                      <wps:cNvSpPr/>
                      <wps:spPr>
                        <a:xfrm>
                          <a:off x="0" y="0"/>
                          <a:ext cx="321945" cy="3963266"/>
                        </a:xfrm>
                        <a:prstGeom prst="rect">
                          <a:avLst/>
                        </a:prstGeom>
                        <a:solidFill>
                          <a:srgbClr val="4FBBEC">
                            <a:alpha val="8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03E94" id="Rectangle 24" o:spid="_x0000_s1026" style="position:absolute;margin-left:-1in;margin-top:289.95pt;width:25.35pt;height:31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" fillcolor="#4fbbec" stroked="f" strokeweight="2pt">
                <v:fill opacity="54998f"/>
              </v:rect>
            </w:pict>
          </mc:Fallback>
        </mc:AlternateContent>
      </w:r>
    </w:p>
    <w:p w:rsidR="00EA1800" w:rsidRPr="0038596B" w:rsidRDefault="00EA1800" w:rsidP="00EA1800">
      <w:pPr>
        <w:pStyle w:val="CMHLHeading1"/>
      </w:pPr>
      <w:r w:rsidRPr="0038596B">
        <w:t>Brief description of roles</w:t>
      </w:r>
      <w:bookmarkEnd w:id="0"/>
      <w:r>
        <w:t xml:space="preserve"> and functions</w:t>
      </w:r>
    </w:p>
    <w:p w:rsidR="00EA1800" w:rsidRPr="00EA1800" w:rsidRDefault="00EA1800" w:rsidP="005126A0">
      <w:pPr>
        <w:pStyle w:val="CMHLHeading3"/>
        <w:rPr>
          <w:rStyle w:val="IntenseEmphasis"/>
          <w:rFonts w:ascii="Arial" w:hAnsi="Arial"/>
          <w:b/>
          <w:bCs w:val="0"/>
          <w:i/>
          <w:iCs w:val="0"/>
          <w:color w:val="034EA2"/>
        </w:rPr>
      </w:pPr>
      <w:r w:rsidRPr="00EA1800">
        <w:rPr>
          <w:rStyle w:val="IntenseEmphasis"/>
          <w:rFonts w:ascii="Arial" w:hAnsi="Arial"/>
          <w:b/>
          <w:bCs w:val="0"/>
          <w:i/>
          <w:iCs w:val="0"/>
          <w:color w:val="034EA2"/>
        </w:rPr>
        <w:t>Peer Support Work</w:t>
      </w:r>
    </w:p>
    <w:p w:rsidR="00EA1800" w:rsidRPr="00805F0F" w:rsidRDefault="00EA1800" w:rsidP="00475648">
      <w:pPr>
        <w:pStyle w:val="CMHLnormal"/>
        <w:jc w:val="both"/>
      </w:pPr>
      <w:r w:rsidRPr="0038596B">
        <w:t xml:space="preserve">Peer support work focusses on building mutual and reciprocal relationships where understanding and emotional, social, spiritual and physical wellbeing and recovery are possible. This is highly skilled and </w:t>
      </w:r>
      <w:r w:rsidRPr="00805F0F">
        <w:t xml:space="preserve">specialised work which requires training and ongoing supervision from experienced peer support workers. </w:t>
      </w:r>
      <w:r>
        <w:t xml:space="preserve"> </w:t>
      </w:r>
    </w:p>
    <w:p w:rsidR="00EA1800" w:rsidRPr="00805F0F" w:rsidRDefault="00EA1800" w:rsidP="00475648">
      <w:pPr>
        <w:pStyle w:val="CMHLnormal"/>
        <w:jc w:val="both"/>
      </w:pPr>
      <w:r w:rsidRPr="00805F0F">
        <w:rPr>
          <w:b/>
        </w:rPr>
        <w:t>Consumer Peer Support Workers</w:t>
      </w:r>
      <w:r w:rsidRPr="00805F0F">
        <w:t xml:space="preserve"> use their personal lived experience of ‘mental illness’ and recovery to support other consumers.</w:t>
      </w:r>
    </w:p>
    <w:p w:rsidR="00EA1800" w:rsidRDefault="00EA1800" w:rsidP="00475648">
      <w:pPr>
        <w:pStyle w:val="CMHLnormal"/>
        <w:jc w:val="both"/>
      </w:pPr>
      <w:r w:rsidRPr="00805F0F">
        <w:rPr>
          <w:b/>
        </w:rPr>
        <w:t>Family</w:t>
      </w:r>
      <w:r>
        <w:rPr>
          <w:b/>
        </w:rPr>
        <w:t xml:space="preserve"> </w:t>
      </w:r>
      <w:r w:rsidRPr="00805F0F">
        <w:rPr>
          <w:b/>
        </w:rPr>
        <w:t>Carer Peer Support Workers</w:t>
      </w:r>
      <w:r w:rsidRPr="00805F0F">
        <w:t xml:space="preserve"> use their experience of supporting a family member or friend who has experienced ‘mental illness’ to support family members and friends of consumers.</w:t>
      </w:r>
    </w:p>
    <w:p w:rsidR="00E61F72" w:rsidRDefault="00E61F72" w:rsidP="005126A0">
      <w:pPr>
        <w:pStyle w:val="CMHLHeading3"/>
        <w:rPr>
          <w:rStyle w:val="IntenseEmphasis"/>
          <w:rFonts w:ascii="Arial" w:hAnsi="Arial"/>
          <w:b/>
          <w:bCs w:val="0"/>
          <w:i/>
          <w:iCs w:val="0"/>
          <w:color w:val="034EA2"/>
        </w:rPr>
      </w:pPr>
    </w:p>
    <w:p w:rsidR="00EA1800" w:rsidRPr="00EA1800" w:rsidRDefault="00217947" w:rsidP="005126A0">
      <w:pPr>
        <w:pStyle w:val="CMHLHeading3"/>
        <w:rPr>
          <w:rStyle w:val="IntenseEmphasis"/>
          <w:rFonts w:ascii="Arial" w:hAnsi="Arial"/>
          <w:b/>
          <w:bCs w:val="0"/>
          <w:i/>
          <w:iCs w:val="0"/>
          <w:color w:val="034EA2"/>
        </w:rPr>
      </w:pPr>
      <w:r>
        <w:rPr>
          <w:rFonts w:hint="eastAsia"/>
          <w:b w:val="0"/>
          <w:bCs/>
          <w:noProof/>
          <w:color w:val="000000" w:themeColor="text1"/>
          <w:lang w:val="en-US" w:eastAsia="zh-CN"/>
        </w:rPr>
        <w:lastRenderedPageBreak/>
        <mc:AlternateContent>
          <mc:Choice Requires="wps">
            <w:drawing>
              <wp:anchor distT="0" distB="0" distL="114300" distR="114300" simplePos="0" relativeHeight="251682816" behindDoc="0" locked="0" layoutInCell="1" allowOverlap="1" wp14:anchorId="4C01C467" wp14:editId="7AD883EC">
                <wp:simplePos x="0" y="0"/>
                <wp:positionH relativeFrom="column">
                  <wp:posOffset>-914400</wp:posOffset>
                </wp:positionH>
                <wp:positionV relativeFrom="paragraph">
                  <wp:posOffset>-914400</wp:posOffset>
                </wp:positionV>
                <wp:extent cx="321945" cy="5778500"/>
                <wp:effectExtent l="0" t="0" r="0" b="0"/>
                <wp:wrapNone/>
                <wp:docPr id="26" name="Rectangle 26"/>
                <wp:cNvGraphicFramePr/>
                <a:graphic xmlns:a="http://schemas.openxmlformats.org/drawingml/2006/main">
                  <a:graphicData uri="http://schemas.microsoft.com/office/word/2010/wordprocessingShape">
                    <wps:wsp>
                      <wps:cNvSpPr/>
                      <wps:spPr>
                        <a:xfrm>
                          <a:off x="0" y="0"/>
                          <a:ext cx="321945" cy="5778500"/>
                        </a:xfrm>
                        <a:prstGeom prst="rect">
                          <a:avLst/>
                        </a:prstGeom>
                        <a:solidFill>
                          <a:srgbClr val="4FBBEC">
                            <a:alpha val="8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EB53C" id="Rectangle 26" o:spid="_x0000_s1026" style="position:absolute;margin-left:-1in;margin-top:-1in;width:25.35pt;height: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" fillcolor="#4fbbec" stroked="f" strokeweight="2pt">
                <v:fill opacity="54998f"/>
              </v:rect>
            </w:pict>
          </mc:Fallback>
        </mc:AlternateContent>
      </w:r>
      <w:r w:rsidR="00EA1800" w:rsidRPr="00EA1800">
        <w:rPr>
          <w:rStyle w:val="IntenseEmphasis"/>
          <w:rFonts w:ascii="Arial" w:hAnsi="Arial"/>
          <w:b/>
          <w:bCs w:val="0"/>
          <w:i/>
          <w:iCs w:val="0"/>
          <w:color w:val="034EA2"/>
        </w:rPr>
        <w:t xml:space="preserve">Consultants </w:t>
      </w:r>
    </w:p>
    <w:p w:rsidR="00EA1800" w:rsidRPr="0038596B" w:rsidRDefault="00EA1800" w:rsidP="002920D8">
      <w:pPr>
        <w:pStyle w:val="CMHLnormal"/>
        <w:jc w:val="both"/>
      </w:pPr>
      <w:r w:rsidRPr="0038596B">
        <w:t xml:space="preserve">The focus of consultant work is service improvement, with particular attention to practices, policies and procedures that effect access and equity.  </w:t>
      </w:r>
      <w:r>
        <w:t xml:space="preserve">This work is sometimes referred to as </w:t>
      </w:r>
      <w:r w:rsidRPr="004C68E0">
        <w:rPr>
          <w:i/>
        </w:rPr>
        <w:t>service advocacy</w:t>
      </w:r>
      <w:r>
        <w:t xml:space="preserve"> and</w:t>
      </w:r>
      <w:r w:rsidRPr="0038596B">
        <w:t xml:space="preserve"> involves </w:t>
      </w:r>
      <w:r>
        <w:t xml:space="preserve">leadership, </w:t>
      </w:r>
      <w:r w:rsidRPr="0038596B">
        <w:t>co-design, community engagement, networking, planning, evaluation, facilitation and communication skills.</w:t>
      </w:r>
    </w:p>
    <w:p w:rsidR="00EA1800" w:rsidRPr="0038596B" w:rsidRDefault="00EA1800" w:rsidP="002920D8">
      <w:pPr>
        <w:pStyle w:val="CMHLnormal"/>
        <w:jc w:val="both"/>
      </w:pPr>
      <w:r w:rsidRPr="0038596B">
        <w:rPr>
          <w:b/>
        </w:rPr>
        <w:t xml:space="preserve">Consumer Consultants </w:t>
      </w:r>
      <w:r w:rsidRPr="0038596B">
        <w:t xml:space="preserve">collate information and feedback from consumers about their views and experiences of the service and use this information to make recommendations for service improvement. </w:t>
      </w:r>
    </w:p>
    <w:p w:rsidR="00EA1800" w:rsidRPr="0038596B" w:rsidRDefault="00EA1800" w:rsidP="002920D8">
      <w:pPr>
        <w:pStyle w:val="CMHLnormal"/>
        <w:jc w:val="both"/>
        <w:rPr>
          <w:b/>
        </w:rPr>
      </w:pPr>
      <w:r w:rsidRPr="0038596B">
        <w:rPr>
          <w:b/>
        </w:rPr>
        <w:t>Family</w:t>
      </w:r>
      <w:r>
        <w:rPr>
          <w:b/>
        </w:rPr>
        <w:t xml:space="preserve"> </w:t>
      </w:r>
      <w:r w:rsidRPr="0038596B">
        <w:rPr>
          <w:b/>
        </w:rPr>
        <w:t xml:space="preserve">Carer Consultants </w:t>
      </w:r>
      <w:r w:rsidRPr="0038596B">
        <w:t>collate information and feedback from families and carers about their views and experiences of the service.</w:t>
      </w:r>
    </w:p>
    <w:p w:rsidR="00EA1800" w:rsidRPr="00EA1800" w:rsidRDefault="00EA1800" w:rsidP="005126A0">
      <w:pPr>
        <w:pStyle w:val="CMHLHeading3"/>
        <w:rPr>
          <w:rStyle w:val="IntenseEmphasis"/>
          <w:rFonts w:ascii="Arial" w:hAnsi="Arial"/>
          <w:b/>
          <w:bCs w:val="0"/>
          <w:i/>
          <w:iCs w:val="0"/>
          <w:color w:val="034EA2"/>
        </w:rPr>
      </w:pPr>
      <w:r w:rsidRPr="00EA1800">
        <w:rPr>
          <w:rStyle w:val="IntenseEmphasis"/>
          <w:rFonts w:ascii="Arial" w:hAnsi="Arial"/>
          <w:b/>
          <w:bCs w:val="0"/>
          <w:i/>
          <w:iCs w:val="0"/>
          <w:color w:val="034EA2"/>
        </w:rPr>
        <w:t>Managers, coordinators, team leaders</w:t>
      </w:r>
    </w:p>
    <w:p w:rsidR="00EA1800" w:rsidRPr="0038596B" w:rsidRDefault="00EA1800" w:rsidP="002920D8">
      <w:pPr>
        <w:pStyle w:val="CMHLnormal"/>
        <w:jc w:val="both"/>
      </w:pPr>
      <w:r>
        <w:rPr>
          <w:lang w:val="en"/>
        </w:rPr>
        <w:t xml:space="preserve">There are some unique challenges for workers who choose to work from a lived experience perspective. It is important that management recognise this, and provide appropriate management structures. </w:t>
      </w:r>
      <w:r w:rsidRPr="0038596B">
        <w:rPr>
          <w:lang w:val="en"/>
        </w:rPr>
        <w:t xml:space="preserve">Lived experience managers </w:t>
      </w:r>
      <w:r>
        <w:rPr>
          <w:lang w:val="en"/>
        </w:rPr>
        <w:t xml:space="preserve">(coordinators, team leaders) </w:t>
      </w:r>
      <w:r w:rsidRPr="0038596B">
        <w:rPr>
          <w:lang w:val="en"/>
        </w:rPr>
        <w:t xml:space="preserve">are experienced consumer or </w:t>
      </w:r>
      <w:r>
        <w:rPr>
          <w:lang w:val="en"/>
        </w:rPr>
        <w:t xml:space="preserve">family </w:t>
      </w:r>
      <w:r w:rsidRPr="0038596B">
        <w:rPr>
          <w:lang w:val="en"/>
        </w:rPr>
        <w:t xml:space="preserve">carer workers who have responsibility for the support and development of other lived experience workers. </w:t>
      </w:r>
      <w:r>
        <w:rPr>
          <w:lang w:val="en"/>
        </w:rPr>
        <w:t>Depending on the orgnisational needs, structures and the number of workers from each perspective employed, these leadership roles would ideally support workers from within their discipline, i.e. a consumer team leader for consumer workers and a family carer team leader for family carer workers.</w:t>
      </w:r>
    </w:p>
    <w:p w:rsidR="005126A0" w:rsidRDefault="005126A0" w:rsidP="005126A0">
      <w:pPr>
        <w:pStyle w:val="CMHLnormal"/>
        <w:spacing w:before="240"/>
        <w:rPr>
          <w:rStyle w:val="IntenseEmphasis"/>
          <w:rFonts w:ascii="Arial" w:hAnsi="Arial"/>
          <w:bCs w:val="0"/>
          <w:iCs w:val="0"/>
          <w:color w:val="034EA2"/>
        </w:rPr>
      </w:pPr>
      <w:r w:rsidRPr="005126A0">
        <w:rPr>
          <w:rStyle w:val="IntenseEmphasis"/>
          <w:rFonts w:ascii="Arial" w:hAnsi="Arial"/>
          <w:bCs w:val="0"/>
          <w:iCs w:val="0"/>
          <w:color w:val="034EA2"/>
        </w:rPr>
        <w:t xml:space="preserve">Consumer and Family Carer Educators </w:t>
      </w:r>
    </w:p>
    <w:p w:rsidR="00EA1800" w:rsidRPr="0038596B" w:rsidRDefault="005A2437" w:rsidP="002920D8">
      <w:pPr>
        <w:pStyle w:val="CMHLnormal"/>
        <w:jc w:val="both"/>
      </w:pPr>
      <w:r>
        <w:rPr>
          <w:rFonts w:hint="eastAsia"/>
          <w:b/>
          <w:bCs/>
          <w:noProof/>
          <w:color w:val="000000" w:themeColor="text1"/>
          <w:lang w:val="en-US" w:eastAsia="zh-CN"/>
        </w:rPr>
        <mc:AlternateContent>
          <mc:Choice Requires="wps">
            <w:drawing>
              <wp:anchor distT="0" distB="0" distL="114300" distR="114300" simplePos="0" relativeHeight="251684864" behindDoc="0" locked="0" layoutInCell="1" allowOverlap="1" wp14:anchorId="72B45B94" wp14:editId="0C2A2598">
                <wp:simplePos x="0" y="0"/>
                <wp:positionH relativeFrom="column">
                  <wp:posOffset>-914400</wp:posOffset>
                </wp:positionH>
                <wp:positionV relativeFrom="paragraph">
                  <wp:posOffset>961038</wp:posOffset>
                </wp:positionV>
                <wp:extent cx="322217" cy="4914413"/>
                <wp:effectExtent l="0" t="0" r="0" b="635"/>
                <wp:wrapNone/>
                <wp:docPr id="27" name="Rectangle 27"/>
                <wp:cNvGraphicFramePr/>
                <a:graphic xmlns:a="http://schemas.openxmlformats.org/drawingml/2006/main">
                  <a:graphicData uri="http://schemas.microsoft.com/office/word/2010/wordprocessingShape">
                    <wps:wsp>
                      <wps:cNvSpPr/>
                      <wps:spPr>
                        <a:xfrm>
                          <a:off x="0" y="0"/>
                          <a:ext cx="322217" cy="4914413"/>
                        </a:xfrm>
                        <a:prstGeom prst="rect">
                          <a:avLst/>
                        </a:prstGeom>
                        <a:solidFill>
                          <a:srgbClr val="FDB815">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0FE8C" id="Rectangle 27" o:spid="_x0000_s1026" style="position:absolute;margin-left:-1in;margin-top:75.65pt;width:25.35pt;height:38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" fillcolor="#fdb815" stroked="f" strokeweight="2pt">
                <v:fill opacity="55769f"/>
              </v:rect>
            </w:pict>
          </mc:Fallback>
        </mc:AlternateContent>
      </w:r>
      <w:r w:rsidR="005126A0">
        <w:t>Lived experience</w:t>
      </w:r>
      <w:r w:rsidR="00EA1800">
        <w:t xml:space="preserve"> educators make a significant difference to education and training outcomes for mental health professionals. </w:t>
      </w:r>
      <w:r w:rsidR="00EA1800" w:rsidRPr="005126A0">
        <w:t>Consumer and Family Carer Educators</w:t>
      </w:r>
      <w:r w:rsidR="00EA1800" w:rsidRPr="0038596B">
        <w:t xml:space="preserve"> ensure consumer and family</w:t>
      </w:r>
      <w:r w:rsidR="00EA1800">
        <w:t xml:space="preserve"> </w:t>
      </w:r>
      <w:r w:rsidR="00EA1800" w:rsidRPr="0038596B">
        <w:t>carer perspectives, participation and involvement are included in all aspects of education and training provided in services. Consumer and Family</w:t>
      </w:r>
      <w:r w:rsidR="00EA1800">
        <w:t xml:space="preserve"> </w:t>
      </w:r>
      <w:r w:rsidR="00EA1800" w:rsidRPr="0038596B">
        <w:t xml:space="preserve">Carer Educators also </w:t>
      </w:r>
      <w:r w:rsidR="00EA1800">
        <w:t xml:space="preserve">develop and </w:t>
      </w:r>
      <w:r w:rsidR="00EA1800" w:rsidRPr="0038596B">
        <w:t>facilitate or co-facilitate education and training for staff, consumers</w:t>
      </w:r>
      <w:r w:rsidR="005126A0">
        <w:t>,</w:t>
      </w:r>
      <w:r w:rsidR="00EA1800" w:rsidRPr="0038596B">
        <w:t xml:space="preserve"> </w:t>
      </w:r>
      <w:r w:rsidR="00EA1800">
        <w:t>families and other</w:t>
      </w:r>
      <w:r w:rsidR="00EA1800" w:rsidRPr="00141991">
        <w:t xml:space="preserve"> carers, </w:t>
      </w:r>
      <w:r w:rsidR="00EA1800">
        <w:t>as well as the</w:t>
      </w:r>
      <w:r w:rsidR="00EA1800" w:rsidRPr="00141991">
        <w:t xml:space="preserve"> general community</w:t>
      </w:r>
      <w:r w:rsidR="00EA1800" w:rsidRPr="0038596B">
        <w:t xml:space="preserve">.  </w:t>
      </w:r>
    </w:p>
    <w:p w:rsidR="00EA1800" w:rsidRPr="005126A0" w:rsidRDefault="00EA1800" w:rsidP="005126A0">
      <w:pPr>
        <w:pStyle w:val="CMHLHeading3"/>
        <w:rPr>
          <w:rStyle w:val="IntenseEmphasis"/>
          <w:rFonts w:ascii="Arial" w:hAnsi="Arial"/>
          <w:b/>
          <w:bCs w:val="0"/>
          <w:i/>
          <w:iCs w:val="0"/>
          <w:color w:val="034EA2"/>
        </w:rPr>
      </w:pPr>
      <w:r w:rsidRPr="005126A0">
        <w:rPr>
          <w:rStyle w:val="IntenseEmphasis"/>
          <w:rFonts w:ascii="Arial" w:hAnsi="Arial"/>
          <w:b/>
          <w:bCs w:val="0"/>
          <w:i/>
          <w:iCs w:val="0"/>
          <w:color w:val="034EA2"/>
        </w:rPr>
        <w:t>Advocates</w:t>
      </w:r>
    </w:p>
    <w:p w:rsidR="00EA1800" w:rsidRPr="00D17CF1" w:rsidRDefault="00EA1800" w:rsidP="002920D8">
      <w:pPr>
        <w:pStyle w:val="CMHLnormal"/>
        <w:jc w:val="both"/>
      </w:pPr>
      <w:r w:rsidRPr="00D17CF1">
        <w:t xml:space="preserve">Advocates support an individual or group to speak on their own behalf and in their own interests, or they may speak for and/or on behalf of an individual or group under instruction. </w:t>
      </w:r>
      <w:r>
        <w:t xml:space="preserve"> In disability work the first approach should always be one of self-advocacy with paid advocates supporting individuals to advocate for themselves. Advocates often assist</w:t>
      </w:r>
      <w:r w:rsidRPr="00D17CF1">
        <w:t xml:space="preserve"> with resolving issues at an indi</w:t>
      </w:r>
      <w:r>
        <w:t>vidual level, for example:</w:t>
      </w:r>
      <w:r w:rsidRPr="00D17CF1">
        <w:t xml:space="preserve"> assisting someone to ask about medication issues, or to access social housing; or assisting a family member to obtain the Carer Payment.</w:t>
      </w:r>
    </w:p>
    <w:p w:rsidR="00EA1800" w:rsidRPr="00D17CF1" w:rsidRDefault="00EA1800" w:rsidP="002920D8">
      <w:pPr>
        <w:pStyle w:val="CMHLnormal"/>
        <w:jc w:val="both"/>
        <w:rPr>
          <w:b/>
        </w:rPr>
      </w:pPr>
      <w:r w:rsidRPr="0038596B">
        <w:rPr>
          <w:b/>
        </w:rPr>
        <w:t>Consumer Advocates</w:t>
      </w:r>
      <w:r>
        <w:rPr>
          <w:b/>
        </w:rPr>
        <w:t xml:space="preserve"> </w:t>
      </w:r>
      <w:r w:rsidRPr="0038596B">
        <w:t xml:space="preserve">support consumers to have a voice and </w:t>
      </w:r>
      <w:r>
        <w:t xml:space="preserve">participate in decisions </w:t>
      </w:r>
      <w:r w:rsidRPr="0038596B">
        <w:t xml:space="preserve">which affect them.  </w:t>
      </w:r>
    </w:p>
    <w:p w:rsidR="00EA1800" w:rsidRPr="0038596B" w:rsidRDefault="00EA1800" w:rsidP="002920D8">
      <w:pPr>
        <w:pStyle w:val="CMHLnormal"/>
        <w:jc w:val="both"/>
      </w:pPr>
      <w:r>
        <w:rPr>
          <w:b/>
        </w:rPr>
        <w:t xml:space="preserve">Family and </w:t>
      </w:r>
      <w:r w:rsidRPr="00141991">
        <w:rPr>
          <w:b/>
        </w:rPr>
        <w:t>Carer Advocates</w:t>
      </w:r>
      <w:r>
        <w:t xml:space="preserve"> support family and </w:t>
      </w:r>
      <w:r w:rsidRPr="0038596B">
        <w:t>carers to be heard about issues that affect them.</w:t>
      </w:r>
    </w:p>
    <w:p w:rsidR="00EA1800" w:rsidRPr="0038596B" w:rsidRDefault="005A2437" w:rsidP="002920D8">
      <w:pPr>
        <w:pStyle w:val="CMHLnormal"/>
        <w:jc w:val="both"/>
      </w:pPr>
      <w:r w:rsidRPr="0038596B">
        <w:t xml:space="preserve"> </w:t>
      </w:r>
      <w:r w:rsidR="00EA1800" w:rsidRPr="0038596B">
        <w:t>“Advocacy usually occurs under potentially difficult conditions when the individual is trying to achieve an outcome which may be at odds with the stated and unstated outcomes desired by the organi</w:t>
      </w:r>
      <w:r w:rsidR="00EA1800">
        <w:t>s</w:t>
      </w:r>
      <w:r w:rsidR="00EA1800" w:rsidRPr="0038596B">
        <w:t xml:space="preserve">ation and or its staff.” </w:t>
      </w:r>
      <w:sdt>
        <w:sdtPr>
          <w:id w:val="-1962791721"/>
          <w:citation/>
        </w:sdtPr>
        <w:sdtEndPr/>
        <w:sdtContent>
          <w:r w:rsidR="00EA1800" w:rsidRPr="0038596B">
            <w:fldChar w:fldCharType="begin"/>
          </w:r>
          <w:r w:rsidR="00EA1800" w:rsidRPr="0038596B">
            <w:instrText xml:space="preserve">CITATION Con10 \l 3081 </w:instrText>
          </w:r>
          <w:r w:rsidR="00EA1800" w:rsidRPr="0038596B">
            <w:fldChar w:fldCharType="separate"/>
          </w:r>
          <w:r w:rsidR="00EA1800" w:rsidRPr="0038596B">
            <w:t>(Southern Health , 2010)</w:t>
          </w:r>
          <w:r w:rsidR="00EA1800" w:rsidRPr="0038596B">
            <w:fldChar w:fldCharType="end"/>
          </w:r>
        </w:sdtContent>
      </w:sdt>
      <w:r w:rsidR="00EA1800" w:rsidRPr="0038596B">
        <w:t xml:space="preserve">  For this reason, advocates are usually employed by Consumer or Carer Peaks or by advocacy organisations.</w:t>
      </w:r>
    </w:p>
    <w:p w:rsidR="0066585E" w:rsidRDefault="0066585E" w:rsidP="005126A0">
      <w:pPr>
        <w:pStyle w:val="CMHLHeading3"/>
        <w:rPr>
          <w:rStyle w:val="IntenseEmphasis"/>
          <w:rFonts w:ascii="Arial" w:hAnsi="Arial"/>
          <w:b/>
          <w:bCs w:val="0"/>
          <w:i/>
          <w:iCs w:val="0"/>
          <w:color w:val="034EA2"/>
        </w:rPr>
      </w:pPr>
    </w:p>
    <w:p w:rsidR="0066585E" w:rsidRDefault="0066585E" w:rsidP="005126A0">
      <w:pPr>
        <w:pStyle w:val="CMHLHeading3"/>
        <w:rPr>
          <w:rStyle w:val="IntenseEmphasis"/>
          <w:rFonts w:ascii="Arial" w:hAnsi="Arial"/>
          <w:b/>
          <w:bCs w:val="0"/>
          <w:i/>
          <w:iCs w:val="0"/>
          <w:color w:val="034EA2"/>
        </w:rPr>
      </w:pPr>
    </w:p>
    <w:p w:rsidR="0066585E" w:rsidRDefault="0066585E" w:rsidP="005126A0">
      <w:pPr>
        <w:pStyle w:val="CMHLHeading3"/>
        <w:rPr>
          <w:rStyle w:val="IntenseEmphasis"/>
          <w:rFonts w:ascii="Arial" w:hAnsi="Arial"/>
          <w:b/>
          <w:bCs w:val="0"/>
          <w:i/>
          <w:iCs w:val="0"/>
          <w:color w:val="034EA2"/>
        </w:rPr>
      </w:pPr>
    </w:p>
    <w:p w:rsidR="00EA1800" w:rsidRPr="005126A0" w:rsidRDefault="008E3A9D" w:rsidP="005126A0">
      <w:pPr>
        <w:pStyle w:val="CMHLHeading3"/>
        <w:rPr>
          <w:rStyle w:val="IntenseEmphasis"/>
          <w:rFonts w:ascii="Arial" w:hAnsi="Arial"/>
          <w:b/>
          <w:bCs w:val="0"/>
          <w:i/>
          <w:iCs w:val="0"/>
          <w:color w:val="034EA2"/>
        </w:rPr>
      </w:pPr>
      <w:r>
        <w:rPr>
          <w:rFonts w:hint="eastAsia"/>
          <w:b w:val="0"/>
          <w:bCs/>
          <w:noProof/>
          <w:color w:val="000000" w:themeColor="text1"/>
          <w:lang w:val="en-US" w:eastAsia="zh-CN"/>
        </w:rPr>
        <w:lastRenderedPageBreak/>
        <mc:AlternateContent>
          <mc:Choice Requires="wps">
            <w:drawing>
              <wp:anchor distT="0" distB="0" distL="114300" distR="114300" simplePos="0" relativeHeight="251686912" behindDoc="0" locked="0" layoutInCell="1" allowOverlap="1" wp14:anchorId="6C3DAA7F" wp14:editId="14C2CD44">
                <wp:simplePos x="0" y="0"/>
                <wp:positionH relativeFrom="column">
                  <wp:posOffset>-909031</wp:posOffset>
                </wp:positionH>
                <wp:positionV relativeFrom="paragraph">
                  <wp:posOffset>-913765</wp:posOffset>
                </wp:positionV>
                <wp:extent cx="322217" cy="3593206"/>
                <wp:effectExtent l="0" t="0" r="0" b="1270"/>
                <wp:wrapNone/>
                <wp:docPr id="28" name="Rectangle 28"/>
                <wp:cNvGraphicFramePr/>
                <a:graphic xmlns:a="http://schemas.openxmlformats.org/drawingml/2006/main">
                  <a:graphicData uri="http://schemas.microsoft.com/office/word/2010/wordprocessingShape">
                    <wps:wsp>
                      <wps:cNvSpPr/>
                      <wps:spPr>
                        <a:xfrm>
                          <a:off x="0" y="0"/>
                          <a:ext cx="322217" cy="3593206"/>
                        </a:xfrm>
                        <a:prstGeom prst="rect">
                          <a:avLst/>
                        </a:prstGeom>
                        <a:solidFill>
                          <a:srgbClr val="FDB815">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3CCDC" id="Rectangle 28" o:spid="_x0000_s1026" style="position:absolute;margin-left:-71.6pt;margin-top:-71.95pt;width:25.35pt;height:28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" fillcolor="#fdb815" stroked="f" strokeweight="2pt">
                <v:fill opacity="55769f"/>
              </v:rect>
            </w:pict>
          </mc:Fallback>
        </mc:AlternateContent>
      </w:r>
      <w:r w:rsidR="00EA1800" w:rsidRPr="005126A0">
        <w:rPr>
          <w:rStyle w:val="IntenseEmphasis"/>
          <w:rFonts w:ascii="Arial" w:hAnsi="Arial"/>
          <w:b/>
          <w:bCs w:val="0"/>
          <w:i/>
          <w:iCs w:val="0"/>
          <w:color w:val="034EA2"/>
        </w:rPr>
        <w:t>Policy Advisors</w:t>
      </w:r>
    </w:p>
    <w:p w:rsidR="00EA1800" w:rsidRPr="00774A34" w:rsidRDefault="00EA1800" w:rsidP="001572B4">
      <w:pPr>
        <w:pStyle w:val="CMHLnormal"/>
        <w:jc w:val="both"/>
      </w:pPr>
      <w:r w:rsidRPr="00D17CF1">
        <w:rPr>
          <w:b/>
        </w:rPr>
        <w:t>Systemic advocacy</w:t>
      </w:r>
      <w:r>
        <w:t xml:space="preserve"> is used to describe work that attempts</w:t>
      </w:r>
      <w:r w:rsidRPr="00774A34">
        <w:t xml:space="preserve"> to resolve collective issues at a systemic and/or community level. </w:t>
      </w:r>
      <w:r>
        <w:t>Peak organisations have a prominent role in this work, and individuals employed in organisations and services can also undertake this work.</w:t>
      </w:r>
      <w:r w:rsidRPr="00774A34">
        <w:t xml:space="preserve"> </w:t>
      </w:r>
      <w:r w:rsidRPr="0038596B">
        <w:t xml:space="preserve">The report Real Lives, Real Jobs describes the consumer body of knowledge as being “wider knowledge of the kinds of experiences and everyday life issues that consumers face, their current and historical situation collectively, as well as the nature of the service systems and discourses that affect consumers” </w:t>
      </w:r>
      <w:sdt>
        <w:sdtPr>
          <w:id w:val="-784816199"/>
          <w:citation/>
        </w:sdtPr>
        <w:sdtEndPr/>
        <w:sdtContent>
          <w:r w:rsidRPr="0038596B">
            <w:fldChar w:fldCharType="begin"/>
          </w:r>
          <w:r w:rsidRPr="0038596B">
            <w:instrText xml:space="preserve">CITATION Ben09 \p 7 \l 3081 </w:instrText>
          </w:r>
          <w:r w:rsidRPr="0038596B">
            <w:fldChar w:fldCharType="separate"/>
          </w:r>
          <w:r w:rsidRPr="0038596B">
            <w:t>(Bennetts, 2009, p. 7)</w:t>
          </w:r>
          <w:r w:rsidRPr="0038596B">
            <w:fldChar w:fldCharType="end"/>
          </w:r>
        </w:sdtContent>
      </w:sdt>
      <w:r w:rsidRPr="0038596B">
        <w:t xml:space="preserve">.  </w:t>
      </w:r>
    </w:p>
    <w:p w:rsidR="00EA1800" w:rsidRPr="0038596B" w:rsidRDefault="00EA1800" w:rsidP="001572B4">
      <w:pPr>
        <w:pStyle w:val="CMHLnormal"/>
        <w:jc w:val="both"/>
      </w:pPr>
      <w:r w:rsidRPr="0038596B">
        <w:rPr>
          <w:b/>
        </w:rPr>
        <w:t>Consumer</w:t>
      </w:r>
      <w:r w:rsidRPr="0038596B">
        <w:t xml:space="preserve"> </w:t>
      </w:r>
      <w:r w:rsidRPr="0038596B">
        <w:rPr>
          <w:b/>
        </w:rPr>
        <w:t>Policy Advisors</w:t>
      </w:r>
      <w:r w:rsidRPr="0038596B">
        <w:t xml:space="preserve"> draw on the considerable body of collective consumer knowledge and research (both published and in the grey literature) to inform systemic change and bring about change to laws, policy, procedures and bureaucracy which cause or perpetuate injustice or inequity.  </w:t>
      </w:r>
    </w:p>
    <w:p w:rsidR="00EA1800" w:rsidRPr="0038596B" w:rsidRDefault="008E3A9D" w:rsidP="001572B4">
      <w:pPr>
        <w:pStyle w:val="CMHLnormal"/>
        <w:jc w:val="both"/>
      </w:pPr>
      <w:r>
        <w:rPr>
          <w:rFonts w:hint="eastAsia"/>
          <w:b/>
          <w:bCs/>
          <w:noProof/>
          <w:color w:val="000000" w:themeColor="text1"/>
          <w:lang w:val="en-US" w:eastAsia="zh-CN"/>
        </w:rPr>
        <mc:AlternateContent>
          <mc:Choice Requires="wps">
            <w:drawing>
              <wp:anchor distT="0" distB="0" distL="114300" distR="114300" simplePos="0" relativeHeight="251688960" behindDoc="0" locked="0" layoutInCell="1" allowOverlap="1" wp14:anchorId="02BCF1AD" wp14:editId="25902229">
                <wp:simplePos x="0" y="0"/>
                <wp:positionH relativeFrom="column">
                  <wp:posOffset>-909031</wp:posOffset>
                </wp:positionH>
                <wp:positionV relativeFrom="paragraph">
                  <wp:posOffset>521970</wp:posOffset>
                </wp:positionV>
                <wp:extent cx="321945" cy="7109138"/>
                <wp:effectExtent l="0" t="0" r="0" b="3175"/>
                <wp:wrapNone/>
                <wp:docPr id="31" name="Rectangle 31"/>
                <wp:cNvGraphicFramePr/>
                <a:graphic xmlns:a="http://schemas.openxmlformats.org/drawingml/2006/main">
                  <a:graphicData uri="http://schemas.microsoft.com/office/word/2010/wordprocessingShape">
                    <wps:wsp>
                      <wps:cNvSpPr/>
                      <wps:spPr>
                        <a:xfrm>
                          <a:off x="0" y="0"/>
                          <a:ext cx="321945" cy="7109138"/>
                        </a:xfrm>
                        <a:prstGeom prst="rect">
                          <a:avLst/>
                        </a:prstGeom>
                        <a:solidFill>
                          <a:srgbClr val="0C4CA2">
                            <a:alpha val="8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D4A1C" id="Rectangle 31" o:spid="_x0000_s1026" style="position:absolute;margin-left:-71.6pt;margin-top:41.1pt;width:25.35pt;height:55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" fillcolor="#0c4ca2" stroked="f" strokeweight="2pt">
                <v:fill opacity="54998f"/>
              </v:rect>
            </w:pict>
          </mc:Fallback>
        </mc:AlternateContent>
      </w:r>
      <w:r w:rsidR="00EA1800">
        <w:rPr>
          <w:b/>
        </w:rPr>
        <w:t xml:space="preserve">Family </w:t>
      </w:r>
      <w:r w:rsidR="00EA1800" w:rsidRPr="0038596B">
        <w:rPr>
          <w:b/>
        </w:rPr>
        <w:t>Carer Policy Advisors</w:t>
      </w:r>
      <w:r w:rsidR="00EA1800">
        <w:rPr>
          <w:b/>
        </w:rPr>
        <w:t xml:space="preserve">, </w:t>
      </w:r>
      <w:r w:rsidR="00EA1800" w:rsidRPr="00774A34">
        <w:t>similarly</w:t>
      </w:r>
      <w:r w:rsidR="00EA1800" w:rsidRPr="0038596B">
        <w:rPr>
          <w:b/>
        </w:rPr>
        <w:t xml:space="preserve"> </w:t>
      </w:r>
      <w:r w:rsidR="00EA1800" w:rsidRPr="0038596B">
        <w:t>draw on the body of collective carer knowledge and research to inform changes to those aspects of the mental health system that impact on families and carers and to promote family</w:t>
      </w:r>
      <w:r w:rsidR="00EA1800">
        <w:t xml:space="preserve"> </w:t>
      </w:r>
      <w:r w:rsidR="00EA1800" w:rsidRPr="0038596B">
        <w:t xml:space="preserve">carer sensitive practice. </w:t>
      </w:r>
    </w:p>
    <w:p w:rsidR="00EA1800" w:rsidRPr="005126A0" w:rsidRDefault="00EA1800" w:rsidP="005126A0">
      <w:pPr>
        <w:pStyle w:val="CMHLHeading3"/>
        <w:rPr>
          <w:rStyle w:val="IntenseEmphasis"/>
          <w:rFonts w:ascii="Arial" w:hAnsi="Arial"/>
          <w:b/>
          <w:bCs w:val="0"/>
          <w:i/>
          <w:iCs w:val="0"/>
          <w:color w:val="034EA2"/>
        </w:rPr>
      </w:pPr>
      <w:r w:rsidRPr="005126A0">
        <w:rPr>
          <w:rStyle w:val="IntenseEmphasis"/>
          <w:rFonts w:ascii="Arial" w:hAnsi="Arial"/>
          <w:b/>
          <w:bCs w:val="0"/>
          <w:i/>
          <w:iCs w:val="0"/>
          <w:color w:val="034EA2"/>
        </w:rPr>
        <w:t>Research</w:t>
      </w:r>
    </w:p>
    <w:p w:rsidR="00EA1800" w:rsidRDefault="00EA1800" w:rsidP="00CE20D3">
      <w:pPr>
        <w:pStyle w:val="CMHLnormal"/>
        <w:jc w:val="both"/>
        <w:rPr>
          <w:lang w:val="en"/>
        </w:rPr>
      </w:pPr>
      <w:r w:rsidRPr="00774A34">
        <w:rPr>
          <w:lang w:val="en"/>
        </w:rPr>
        <w:t>There is a growing understanding of the importance of utlising lived experience expertise in research. The N</w:t>
      </w:r>
      <w:r w:rsidR="005126A0">
        <w:rPr>
          <w:lang w:val="en"/>
        </w:rPr>
        <w:t xml:space="preserve">ational </w:t>
      </w:r>
      <w:r w:rsidRPr="00774A34">
        <w:rPr>
          <w:lang w:val="en"/>
        </w:rPr>
        <w:t>H</w:t>
      </w:r>
      <w:r w:rsidR="005126A0">
        <w:rPr>
          <w:lang w:val="en"/>
        </w:rPr>
        <w:t xml:space="preserve">ealth and Medical </w:t>
      </w:r>
      <w:r w:rsidRPr="00774A34">
        <w:rPr>
          <w:lang w:val="en"/>
        </w:rPr>
        <w:t>R</w:t>
      </w:r>
      <w:r w:rsidR="005126A0">
        <w:rPr>
          <w:lang w:val="en"/>
        </w:rPr>
        <w:t xml:space="preserve">esearch </w:t>
      </w:r>
      <w:r w:rsidRPr="00774A34">
        <w:rPr>
          <w:lang w:val="en"/>
        </w:rPr>
        <w:t>C</w:t>
      </w:r>
      <w:r w:rsidR="005126A0">
        <w:rPr>
          <w:lang w:val="en"/>
        </w:rPr>
        <w:t>ouncil (NHMRC)</w:t>
      </w:r>
      <w:r w:rsidRPr="00774A34">
        <w:rPr>
          <w:lang w:val="en"/>
        </w:rPr>
        <w:t xml:space="preserve"> guidelines include criteria regarding the involvement and participation of consumers </w:t>
      </w:r>
      <w:r>
        <w:rPr>
          <w:lang w:val="en"/>
        </w:rPr>
        <w:t>i</w:t>
      </w:r>
      <w:r w:rsidRPr="00774A34">
        <w:rPr>
          <w:lang w:val="en"/>
        </w:rPr>
        <w:t>n health research.</w:t>
      </w:r>
    </w:p>
    <w:p w:rsidR="00EA1800" w:rsidRPr="0038596B" w:rsidRDefault="00EA1800" w:rsidP="00CE20D3">
      <w:pPr>
        <w:pStyle w:val="CMHLnormal"/>
        <w:jc w:val="both"/>
        <w:rPr>
          <w:lang w:val="en"/>
        </w:rPr>
      </w:pPr>
      <w:r w:rsidRPr="00774A34">
        <w:rPr>
          <w:b/>
          <w:lang w:val="en"/>
        </w:rPr>
        <w:t xml:space="preserve">Consumer and </w:t>
      </w:r>
      <w:r>
        <w:rPr>
          <w:b/>
          <w:lang w:val="en"/>
        </w:rPr>
        <w:t xml:space="preserve">Family </w:t>
      </w:r>
      <w:r w:rsidRPr="00774A34">
        <w:rPr>
          <w:b/>
          <w:lang w:val="en"/>
        </w:rPr>
        <w:t>Carer Researchers</w:t>
      </w:r>
      <w:r w:rsidRPr="0038596B">
        <w:rPr>
          <w:lang w:val="en"/>
        </w:rPr>
        <w:t xml:space="preserve"> draw on their lived experience to promote and enable the engagement of consumers and carers at all stages of research. Consumer and Carer Researchers may be involved as advisors in others’ research, as partners in collaborative research, or as leaders - initiating, directing and driving research.</w:t>
      </w:r>
    </w:p>
    <w:p w:rsidR="00EA1800" w:rsidRPr="005126A0" w:rsidRDefault="00EA1800" w:rsidP="005126A0">
      <w:pPr>
        <w:pStyle w:val="CMHLHeading3"/>
        <w:rPr>
          <w:rStyle w:val="IntenseEmphasis"/>
          <w:rFonts w:ascii="Arial" w:hAnsi="Arial"/>
          <w:b/>
          <w:bCs w:val="0"/>
          <w:i/>
          <w:iCs w:val="0"/>
          <w:color w:val="034EA2"/>
        </w:rPr>
      </w:pPr>
      <w:r w:rsidRPr="005126A0">
        <w:rPr>
          <w:rStyle w:val="IntenseEmphasis"/>
          <w:rFonts w:ascii="Arial" w:hAnsi="Arial"/>
          <w:b/>
          <w:bCs w:val="0"/>
          <w:i/>
          <w:iCs w:val="0"/>
          <w:color w:val="034EA2"/>
        </w:rPr>
        <w:t>Practice supervision</w:t>
      </w:r>
    </w:p>
    <w:p w:rsidR="00EA1800" w:rsidRDefault="00EA1800" w:rsidP="00CE20D3">
      <w:pPr>
        <w:pStyle w:val="CMHLnormal"/>
        <w:jc w:val="both"/>
      </w:pPr>
      <w:r>
        <w:t>A growing need in lived experience work is for practice supervision from those with experience working in a designated lived experience role.  Given the challenges often encountered by lived experience workers it is important that provision of discipline specific</w:t>
      </w:r>
      <w:r w:rsidR="005126A0">
        <w:t>,</w:t>
      </w:r>
      <w:r>
        <w:t xml:space="preserve"> supervision from experienced workers is available. Practice supervisors with experience in consumer or family carer work can provi</w:t>
      </w:r>
      <w:r w:rsidRPr="00AA7F15">
        <w:t>d</w:t>
      </w:r>
      <w:r>
        <w:t>e</w:t>
      </w:r>
      <w:r w:rsidRPr="00AA7F15">
        <w:t xml:space="preserve"> coaching, mentoring or supervision to other </w:t>
      </w:r>
      <w:r>
        <w:t>consumer or family carer</w:t>
      </w:r>
      <w:r w:rsidRPr="00AA7F15">
        <w:t xml:space="preserve"> workers</w:t>
      </w:r>
      <w:r>
        <w:t xml:space="preserve"> respectively</w:t>
      </w:r>
      <w:r w:rsidRPr="00AA7F15">
        <w:t xml:space="preserve"> as well as to others working in mental health </w:t>
      </w:r>
      <w:r w:rsidRPr="00BA24F5">
        <w:t>services. This might be provided internally or sourced from external agencies or private providers.</w:t>
      </w:r>
      <w:r w:rsidR="005126A0">
        <w:t xml:space="preserve"> </w:t>
      </w:r>
    </w:p>
    <w:p w:rsidR="00CE20D3" w:rsidRDefault="00CE20D3">
      <w:pPr>
        <w:rPr>
          <w:rFonts w:ascii="Arial" w:eastAsia="MS Mincho" w:hAnsi="Arial" w:cs="Times New Roman"/>
          <w:lang w:eastAsia="en-AU"/>
        </w:rPr>
      </w:pPr>
      <w:r>
        <w:br w:type="page"/>
      </w:r>
    </w:p>
    <w:p w:rsidR="00CE20D3" w:rsidRDefault="008E3A9D" w:rsidP="00CE20D3">
      <w:pPr>
        <w:pStyle w:val="CMHLnormal"/>
        <w:jc w:val="both"/>
        <w:rPr>
          <w:rStyle w:val="IntenseEmphasis"/>
          <w:i w:val="0"/>
          <w:sz w:val="24"/>
        </w:rPr>
      </w:pPr>
      <w:r>
        <w:rPr>
          <w:rFonts w:hint="eastAsia"/>
          <w:b/>
          <w:bCs/>
          <w:noProof/>
          <w:color w:val="000000" w:themeColor="text1"/>
          <w:lang w:val="en-US" w:eastAsia="zh-CN"/>
        </w:rPr>
        <w:lastRenderedPageBreak/>
        <mc:AlternateContent>
          <mc:Choice Requires="wps">
            <w:drawing>
              <wp:anchor distT="0" distB="0" distL="114300" distR="114300" simplePos="0" relativeHeight="251691008" behindDoc="0" locked="0" layoutInCell="1" allowOverlap="1" wp14:anchorId="5A97CC5C" wp14:editId="0C87BE84">
                <wp:simplePos x="0" y="0"/>
                <wp:positionH relativeFrom="column">
                  <wp:posOffset>-908685</wp:posOffset>
                </wp:positionH>
                <wp:positionV relativeFrom="paragraph">
                  <wp:posOffset>-911571</wp:posOffset>
                </wp:positionV>
                <wp:extent cx="321945" cy="3958542"/>
                <wp:effectExtent l="0" t="0" r="0" b="4445"/>
                <wp:wrapNone/>
                <wp:docPr id="32" name="Rectangle 32"/>
                <wp:cNvGraphicFramePr/>
                <a:graphic xmlns:a="http://schemas.openxmlformats.org/drawingml/2006/main">
                  <a:graphicData uri="http://schemas.microsoft.com/office/word/2010/wordprocessingShape">
                    <wps:wsp>
                      <wps:cNvSpPr/>
                      <wps:spPr>
                        <a:xfrm>
                          <a:off x="0" y="0"/>
                          <a:ext cx="321945" cy="3958542"/>
                        </a:xfrm>
                        <a:prstGeom prst="rect">
                          <a:avLst/>
                        </a:prstGeom>
                        <a:solidFill>
                          <a:srgbClr val="4FBBEC">
                            <a:alpha val="8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38510" id="Rectangle 32" o:spid="_x0000_s1026" style="position:absolute;margin-left:-71.55pt;margin-top:-71.8pt;width:25.35pt;height:31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" fillcolor="#4fbbec" stroked="f" strokeweight="2pt">
                <v:fill opacity="54998f"/>
              </v:rect>
            </w:pict>
          </mc:Fallback>
        </mc:AlternateContent>
      </w:r>
    </w:p>
    <w:sdt>
      <w:sdtPr>
        <w:rPr>
          <w:rFonts w:ascii="Arial" w:eastAsia="MS Mincho" w:hAnsi="Arial" w:cs="Times New Roman"/>
          <w:b w:val="0"/>
          <w:bCs w:val="0"/>
          <w:color w:val="auto"/>
          <w:sz w:val="22"/>
          <w:szCs w:val="22"/>
          <w:lang w:eastAsia="en-AU"/>
        </w:rPr>
        <w:id w:val="964927048"/>
        <w:docPartObj>
          <w:docPartGallery w:val="Bibliographies"/>
          <w:docPartUnique/>
        </w:docPartObj>
      </w:sdtPr>
      <w:sdtEndPr/>
      <w:sdtContent>
        <w:p w:rsidR="00BA24F5" w:rsidRPr="00BA24F5" w:rsidRDefault="00BA24F5">
          <w:pPr>
            <w:pStyle w:val="Heading1"/>
            <w:rPr>
              <w:rStyle w:val="CMHLHeading1Char"/>
              <w:b/>
            </w:rPr>
          </w:pPr>
          <w:r w:rsidRPr="00BA24F5">
            <w:rPr>
              <w:rStyle w:val="CMHLHeading1Char"/>
              <w:b/>
            </w:rPr>
            <w:t>References</w:t>
          </w:r>
        </w:p>
        <w:sdt>
          <w:sdtPr>
            <w:id w:val="-573587230"/>
            <w:bibliography/>
          </w:sdtPr>
          <w:sdtEndPr/>
          <w:sdtContent>
            <w:p w:rsidR="00BA24F5" w:rsidRDefault="00BA24F5" w:rsidP="00BA24F5">
              <w:pPr>
                <w:pStyle w:val="CMHLnormal"/>
                <w:rPr>
                  <w:noProof/>
                  <w:sz w:val="24"/>
                  <w:szCs w:val="24"/>
                </w:rPr>
              </w:pPr>
              <w:r>
                <w:fldChar w:fldCharType="begin"/>
              </w:r>
              <w:r>
                <w:instrText xml:space="preserve"> BIBLIOGRAPHY </w:instrText>
              </w:r>
              <w:r>
                <w:fldChar w:fldCharType="separate"/>
              </w:r>
              <w:r>
                <w:rPr>
                  <w:noProof/>
                </w:rPr>
                <w:t xml:space="preserve">Bennetts, W. (2009). </w:t>
              </w:r>
              <w:r>
                <w:rPr>
                  <w:i/>
                  <w:iCs/>
                  <w:noProof/>
                </w:rPr>
                <w:t>Real Lives, Real Jobs.</w:t>
              </w:r>
              <w:r>
                <w:rPr>
                  <w:noProof/>
                </w:rPr>
                <w:t xml:space="preserve"> Melbourne: Psychosocial Research Centre.</w:t>
              </w:r>
            </w:p>
            <w:p w:rsidR="00BA24F5" w:rsidRDefault="00BA24F5" w:rsidP="00BA24F5">
              <w:pPr>
                <w:pStyle w:val="CMHLnormal"/>
                <w:rPr>
                  <w:noProof/>
                </w:rPr>
              </w:pPr>
              <w:r>
                <w:rPr>
                  <w:noProof/>
                </w:rPr>
                <w:t xml:space="preserve">Foundation, M. H. (2018). </w:t>
              </w:r>
              <w:r>
                <w:rPr>
                  <w:i/>
                  <w:iCs/>
                  <w:noProof/>
                </w:rPr>
                <w:t>Peer Support</w:t>
              </w:r>
              <w:r>
                <w:rPr>
                  <w:noProof/>
                </w:rPr>
                <w:t>. Retrieved January 4, 2018, from Mental Health Foundation: https://www.mentalhealth.org.uk/a-to-z/p/peer-support</w:t>
              </w:r>
            </w:p>
            <w:p w:rsidR="00BA24F5" w:rsidRDefault="00BA24F5" w:rsidP="00BA24F5">
              <w:pPr>
                <w:pStyle w:val="CMHLnormal"/>
                <w:rPr>
                  <w:noProof/>
                </w:rPr>
              </w:pPr>
              <w:r>
                <w:rPr>
                  <w:noProof/>
                </w:rPr>
                <w:t xml:space="preserve">NSW Mental Health Commission. (2019). </w:t>
              </w:r>
              <w:r>
                <w:rPr>
                  <w:i/>
                  <w:iCs/>
                  <w:noProof/>
                </w:rPr>
                <w:t>The case for peer work</w:t>
              </w:r>
              <w:r>
                <w:rPr>
                  <w:noProof/>
                </w:rPr>
                <w:t>. Retrieved from Peer Work Hub: http://peerworkhub.com.au/the-case-for-peer-work/peer-work-unpacked-roles-and-functions/</w:t>
              </w:r>
            </w:p>
            <w:p w:rsidR="00BA24F5" w:rsidRDefault="00BA24F5" w:rsidP="00BA24F5">
              <w:pPr>
                <w:pStyle w:val="CMHLnormal"/>
              </w:pPr>
              <w:r>
                <w:rPr>
                  <w:noProof/>
                </w:rPr>
                <w:t xml:space="preserve">Southern Health . (2010). </w:t>
              </w:r>
              <w:r>
                <w:rPr>
                  <w:i/>
                  <w:iCs/>
                  <w:noProof/>
                </w:rPr>
                <w:t>Instilling Hope: a five year plan for the Consumer and Carer Relations Directorate.</w:t>
              </w:r>
              <w:r>
                <w:rPr>
                  <w:noProof/>
                </w:rPr>
                <w:t xml:space="preserve"> Southern Health Consumer &amp; Family / Carer Relations Directorate.</w:t>
              </w:r>
              <w:r>
                <w:rPr>
                  <w:b/>
                  <w:bCs/>
                  <w:noProof/>
                </w:rPr>
                <w:fldChar w:fldCharType="end"/>
              </w:r>
            </w:p>
          </w:sdtContent>
        </w:sdt>
      </w:sdtContent>
    </w:sdt>
    <w:p w:rsidR="000C7E92" w:rsidRPr="005B4F4F" w:rsidRDefault="000C7E92" w:rsidP="005B4F4F">
      <w:pPr>
        <w:pStyle w:val="CMHLTableheading"/>
      </w:pPr>
    </w:p>
    <w:p w:rsidR="009D47F8" w:rsidRDefault="00702583" w:rsidP="003A559C">
      <w:pPr>
        <w:pStyle w:val="CMHLHeading1"/>
      </w:pPr>
      <w:r>
        <w:rPr>
          <w:rFonts w:hint="eastAsia"/>
          <w:b w:val="0"/>
          <w:bCs/>
          <w:noProof/>
          <w:color w:val="000000" w:themeColor="text1"/>
          <w:lang w:val="en-US" w:eastAsia="zh-CN"/>
        </w:rPr>
        <mc:AlternateContent>
          <mc:Choice Requires="wps">
            <w:drawing>
              <wp:anchor distT="0" distB="0" distL="114300" distR="114300" simplePos="0" relativeHeight="251693056" behindDoc="0" locked="0" layoutInCell="1" allowOverlap="1" wp14:anchorId="63FF095C" wp14:editId="4A1708A1">
                <wp:simplePos x="0" y="0"/>
                <wp:positionH relativeFrom="column">
                  <wp:posOffset>-908087</wp:posOffset>
                </wp:positionH>
                <wp:positionV relativeFrom="paragraph">
                  <wp:posOffset>429895</wp:posOffset>
                </wp:positionV>
                <wp:extent cx="321945" cy="4303059"/>
                <wp:effectExtent l="0" t="0" r="0" b="2540"/>
                <wp:wrapNone/>
                <wp:docPr id="34" name="Rectangle 34"/>
                <wp:cNvGraphicFramePr/>
                <a:graphic xmlns:a="http://schemas.openxmlformats.org/drawingml/2006/main">
                  <a:graphicData uri="http://schemas.microsoft.com/office/word/2010/wordprocessingShape">
                    <wps:wsp>
                      <wps:cNvSpPr/>
                      <wps:spPr>
                        <a:xfrm>
                          <a:off x="0" y="0"/>
                          <a:ext cx="321945" cy="4303059"/>
                        </a:xfrm>
                        <a:prstGeom prst="rect">
                          <a:avLst/>
                        </a:prstGeom>
                        <a:solidFill>
                          <a:srgbClr val="FDB815">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64896" id="Rectangle 34" o:spid="_x0000_s1026" style="position:absolute;margin-left:-71.5pt;margin-top:33.85pt;width:25.35pt;height:33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" fillcolor="#fdb815" stroked="f" strokeweight="2pt">
                <v:fill opacity="55769f"/>
              </v:rect>
            </w:pict>
          </mc:Fallback>
        </mc:AlternateContent>
      </w:r>
    </w:p>
    <w:p w:rsidR="00132252" w:rsidRPr="005B4F4F" w:rsidRDefault="00132252" w:rsidP="003A559C">
      <w:pPr>
        <w:pStyle w:val="CMHLHeading1"/>
      </w:pPr>
      <w:r w:rsidRPr="005B4F4F">
        <w:t>Feedback, comments and suggestions</w:t>
      </w:r>
    </w:p>
    <w:p w:rsidR="009B29B9" w:rsidRDefault="00132252" w:rsidP="009B29B9">
      <w:pPr>
        <w:spacing w:before="120" w:after="120" w:line="240" w:lineRule="auto"/>
        <w:rPr>
          <w:rFonts w:ascii="Arial" w:hAnsi="Arial" w:cs="Arial"/>
          <w:color w:val="000000"/>
          <w:lang w:eastAsia="en-AU"/>
        </w:rPr>
      </w:pPr>
      <w:r w:rsidRPr="005B4F4F">
        <w:rPr>
          <w:rFonts w:ascii="Arial" w:hAnsi="Arial" w:cs="Arial"/>
          <w:color w:val="000000"/>
          <w:lang w:eastAsia="en-AU"/>
        </w:rPr>
        <w:t>We welcome your ideas about what’s helpful and how we can improve this resource.  Please contact us:</w:t>
      </w:r>
    </w:p>
    <w:p w:rsidR="009B29B9" w:rsidRDefault="009B29B9" w:rsidP="009B29B9">
      <w:pPr>
        <w:spacing w:before="120" w:after="120" w:line="240" w:lineRule="auto"/>
        <w:rPr>
          <w:rFonts w:ascii="Arial" w:hAnsi="Arial" w:cs="Arial"/>
          <w:color w:val="000000"/>
          <w:lang w:eastAsia="en-AU"/>
        </w:rPr>
      </w:pPr>
      <w:r>
        <w:rPr>
          <w:rFonts w:ascii="Arial" w:hAnsi="Arial" w:cs="Arial"/>
          <w:noProof/>
          <w:color w:val="000000"/>
          <w:lang w:eastAsia="en-AU"/>
        </w:rPr>
        <mc:AlternateContent>
          <mc:Choice Requires="wpg">
            <w:drawing>
              <wp:anchor distT="0" distB="0" distL="114300" distR="114300" simplePos="0" relativeHeight="251671552" behindDoc="0" locked="0" layoutInCell="1" allowOverlap="1" wp14:anchorId="0F062093" wp14:editId="791C6B95">
                <wp:simplePos x="0" y="0"/>
                <wp:positionH relativeFrom="column">
                  <wp:posOffset>2734491</wp:posOffset>
                </wp:positionH>
                <wp:positionV relativeFrom="paragraph">
                  <wp:posOffset>4899</wp:posOffset>
                </wp:positionV>
                <wp:extent cx="1271452" cy="411752"/>
                <wp:effectExtent l="0" t="0" r="0" b="0"/>
                <wp:wrapNone/>
                <wp:docPr id="30" name="Group 30">
                  <a:hlinkClick xmlns:a="http://schemas.openxmlformats.org/drawingml/2006/main" r:id="rId13"/>
                </wp:docPr>
                <wp:cNvGraphicFramePr/>
                <a:graphic xmlns:a="http://schemas.openxmlformats.org/drawingml/2006/main">
                  <a:graphicData uri="http://schemas.microsoft.com/office/word/2010/wordprocessingGroup">
                    <wpg:wgp>
                      <wpg:cNvGrpSpPr/>
                      <wpg:grpSpPr>
                        <a:xfrm>
                          <a:off x="0" y="0"/>
                          <a:ext cx="1271452" cy="411752"/>
                          <a:chOff x="0" y="0"/>
                          <a:chExt cx="1271452" cy="411752"/>
                        </a:xfrm>
                      </wpg:grpSpPr>
                      <wps:wsp>
                        <wps:cNvPr id="12" name="Text Box 2"/>
                        <wps:cNvSpPr txBox="1">
                          <a:spLocks noChangeArrowheads="1"/>
                        </wps:cNvSpPr>
                        <wps:spPr bwMode="auto">
                          <a:xfrm>
                            <a:off x="174172" y="0"/>
                            <a:ext cx="1097280" cy="411752"/>
                          </a:xfrm>
                          <a:prstGeom prst="rect">
                            <a:avLst/>
                          </a:prstGeom>
                          <a:noFill/>
                          <a:ln w="9525">
                            <a:noFill/>
                            <a:miter lim="800000"/>
                            <a:headEnd/>
                            <a:tailEnd/>
                          </a:ln>
                        </wps:spPr>
                        <wps:txbx>
                          <w:txbxContent>
                            <w:p w:rsidR="009B29B9" w:rsidRPr="00AD2EA3" w:rsidRDefault="00F6383C" w:rsidP="009B29B9">
                              <w:pPr>
                                <w:rPr>
                                  <w:rFonts w:ascii="Arial" w:hAnsi="Arial" w:cs="Arial"/>
                                </w:rPr>
                              </w:pPr>
                              <w:hyperlink r:id="rId14" w:history="1">
                                <w:r w:rsidR="009B29B9" w:rsidRPr="00AD2EA3">
                                  <w:rPr>
                                    <w:rStyle w:val="Hyperlink"/>
                                    <w:rFonts w:ascii="Arial" w:hAnsi="Arial" w:cs="Arial"/>
                                    <w:lang w:eastAsia="en-AU"/>
                                  </w:rPr>
                                  <w:t>@CMHLvic</w:t>
                                </w:r>
                              </w:hyperlink>
                            </w:p>
                          </w:txbxContent>
                        </wps:txbx>
                        <wps:bodyPr rot="0" vert="horz" wrap="square" lIns="91440" tIns="45720" rIns="91440" bIns="45720" anchor="t" anchorCtr="0">
                          <a:noAutofit/>
                        </wps:bodyPr>
                      </wps:wsp>
                      <pic:pic xmlns:pic="http://schemas.openxmlformats.org/drawingml/2006/picture">
                        <pic:nvPicPr>
                          <pic:cNvPr id="13" name="Picture 13" descr="C:\Users\WuYa\Desktop\PeerInside_Template\Doc1\twitter.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4834"/>
                            <a:ext cx="237490" cy="187960"/>
                          </a:xfrm>
                          <a:prstGeom prst="rect">
                            <a:avLst/>
                          </a:prstGeom>
                          <a:noFill/>
                          <a:ln>
                            <a:noFill/>
                          </a:ln>
                        </pic:spPr>
                      </pic:pic>
                    </wpg:wgp>
                  </a:graphicData>
                </a:graphic>
              </wp:anchor>
            </w:drawing>
          </mc:Choice>
          <mc:Fallback>
            <w:pict>
              <v:group w14:anchorId="0F062093" id="Group 30" o:spid="_x0000_s1033" href="https://twitter.com/cmhlvic?lang=en" style="position:absolute;margin-left:215.3pt;margin-top:.4pt;width:100.1pt;height:32.4pt;z-index:251671552" coordsize="12714,41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" o:button="t">
                <v:shape id="_x0000_s1034" type="#_x0000_t202" style="position:absolute;left:1741;width:10973;height:4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rsidR="009B29B9" w:rsidRPr="00AD2EA3" w:rsidRDefault="00F6383C" w:rsidP="009B29B9">
                        <w:pPr>
                          <w:rPr>
                            <w:rFonts w:ascii="Arial" w:hAnsi="Arial" w:cs="Arial"/>
                          </w:rPr>
                        </w:pPr>
                        <w:hyperlink r:id="rId16" w:history="1">
                          <w:r w:rsidR="009B29B9" w:rsidRPr="00AD2EA3">
                            <w:rPr>
                              <w:rStyle w:val="Hyperlink"/>
                              <w:rFonts w:ascii="Arial" w:hAnsi="Arial" w:cs="Arial"/>
                              <w:lang w:eastAsia="en-AU"/>
                            </w:rPr>
                            <w:t>@CMHLvic</w:t>
                          </w:r>
                        </w:hyperlink>
                      </w:p>
                    </w:txbxContent>
                  </v:textbox>
                </v:shape>
                <v:shape id="Picture 13" o:spid="_x0000_s1035" type="#_x0000_t75" style="position:absolute;top:348;width:2374;height:18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">
                  <v:imagedata r:id="rId17" o:title="twitter"/>
                </v:shape>
              </v:group>
            </w:pict>
          </mc:Fallback>
        </mc:AlternateContent>
      </w:r>
      <w:r>
        <w:rPr>
          <w:rFonts w:ascii="Arial" w:hAnsi="Arial" w:cs="Arial"/>
          <w:noProof/>
          <w:color w:val="000000"/>
          <w:lang w:eastAsia="en-AU"/>
        </w:rPr>
        <mc:AlternateContent>
          <mc:Choice Requires="wpg">
            <w:drawing>
              <wp:anchor distT="0" distB="0" distL="114300" distR="114300" simplePos="0" relativeHeight="251670528" behindDoc="0" locked="0" layoutInCell="1" allowOverlap="1" wp14:anchorId="52583E92" wp14:editId="1E65423B">
                <wp:simplePos x="0" y="0"/>
                <wp:positionH relativeFrom="column">
                  <wp:posOffset>391886</wp:posOffset>
                </wp:positionH>
                <wp:positionV relativeFrom="paragraph">
                  <wp:posOffset>-3810</wp:posOffset>
                </wp:positionV>
                <wp:extent cx="2193890" cy="370513"/>
                <wp:effectExtent l="0" t="0" r="0" b="0"/>
                <wp:wrapNone/>
                <wp:docPr id="7" name="Group 7">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2193890" cy="370513"/>
                          <a:chOff x="1" y="-28755"/>
                          <a:chExt cx="2535522" cy="412115"/>
                        </a:xfrm>
                      </wpg:grpSpPr>
                      <pic:pic xmlns:pic="http://schemas.openxmlformats.org/drawingml/2006/picture">
                        <pic:nvPicPr>
                          <pic:cNvPr id="8" name="Picture 8" descr="C:\Users\WuYa\Desktop\PeerInside_Template\Doc1\email.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 y="8621"/>
                            <a:ext cx="324312" cy="241522"/>
                          </a:xfrm>
                          <a:prstGeom prst="rect">
                            <a:avLst/>
                          </a:prstGeom>
                          <a:noFill/>
                          <a:ln>
                            <a:noFill/>
                          </a:ln>
                        </pic:spPr>
                      </pic:pic>
                      <wps:wsp>
                        <wps:cNvPr id="10" name="Text Box 2"/>
                        <wps:cNvSpPr txBox="1">
                          <a:spLocks noChangeArrowheads="1"/>
                        </wps:cNvSpPr>
                        <wps:spPr bwMode="auto">
                          <a:xfrm>
                            <a:off x="243173" y="-28755"/>
                            <a:ext cx="2292350" cy="412115"/>
                          </a:xfrm>
                          <a:prstGeom prst="rect">
                            <a:avLst/>
                          </a:prstGeom>
                          <a:noFill/>
                          <a:ln w="9525">
                            <a:noFill/>
                            <a:miter lim="800000"/>
                            <a:headEnd/>
                            <a:tailEnd/>
                          </a:ln>
                        </wps:spPr>
                        <wps:txbx>
                          <w:txbxContent>
                            <w:p w:rsidR="009B29B9" w:rsidRPr="00AD2EA3" w:rsidRDefault="00F6383C" w:rsidP="009B29B9">
                              <w:pPr>
                                <w:rPr>
                                  <w:u w:val="single"/>
                                </w:rPr>
                              </w:pPr>
                              <w:hyperlink r:id="rId20" w:history="1">
                                <w:r w:rsidR="009B29B9" w:rsidRPr="00AD2EA3">
                                  <w:rPr>
                                    <w:rStyle w:val="Hyperlink"/>
                                    <w:rFonts w:ascii="Arial" w:hAnsi="Arial" w:cs="Arial"/>
                                    <w:lang w:eastAsia="en-AU"/>
                                  </w:rPr>
                                  <w:t>peerinside@cmhl.org.au</w:t>
                                </w:r>
                              </w:hyperlink>
                            </w:p>
                          </w:txbxContent>
                        </wps:txbx>
                        <wps:bodyPr rot="0" vert="horz" wrap="square" lIns="91440" tIns="45720" rIns="91440" bIns="45720" anchor="t" anchorCtr="0">
                          <a:noAutofit/>
                        </wps:bodyPr>
                      </wps:wsp>
                    </wpg:wgp>
                  </a:graphicData>
                </a:graphic>
              </wp:anchor>
            </w:drawing>
          </mc:Choice>
          <mc:Fallback>
            <w:pict>
              <v:group w14:anchorId="52583E92" id="Group 7" o:spid="_x0000_s1036" href="mailto:peerinside@cmhl.org.au" style="position:absolute;margin-left:30.85pt;margin-top:-.3pt;width:172.75pt;height:29.15pt;z-index:251670528" coordorigin=",-287" coordsize="25355,41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" o:button="t">
                <v:shape id="Picture 8" o:spid="_x0000_s1037" type="#_x0000_t75" style="position:absolute;top:86;width:3243;height:24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">
                  <v:imagedata r:id="rId21" o:title="email"/>
                </v:shape>
                <v:shape id="_x0000_s1038" type="#_x0000_t202" style="position:absolute;left:2431;top:-287;width:22924;height:4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rsidR="009B29B9" w:rsidRPr="00AD2EA3" w:rsidRDefault="00F6383C" w:rsidP="009B29B9">
                        <w:pPr>
                          <w:rPr>
                            <w:u w:val="single"/>
                          </w:rPr>
                        </w:pPr>
                        <w:hyperlink r:id="rId22" w:history="1">
                          <w:r w:rsidR="009B29B9" w:rsidRPr="00AD2EA3">
                            <w:rPr>
                              <w:rStyle w:val="Hyperlink"/>
                              <w:rFonts w:ascii="Arial" w:hAnsi="Arial" w:cs="Arial"/>
                              <w:lang w:eastAsia="en-AU"/>
                            </w:rPr>
                            <w:t>peerinside@cmhl.org.au</w:t>
                          </w:r>
                        </w:hyperlink>
                      </w:p>
                    </w:txbxContent>
                  </v:textbox>
                </v:shape>
              </v:group>
            </w:pict>
          </mc:Fallback>
        </mc:AlternateContent>
      </w:r>
      <w:r>
        <w:rPr>
          <w:rFonts w:ascii="Arial" w:hAnsi="Arial" w:cs="Arial"/>
          <w:noProof/>
          <w:color w:val="000000"/>
          <w:lang w:eastAsia="en-AU"/>
        </w:rPr>
        <mc:AlternateContent>
          <mc:Choice Requires="wpg">
            <w:drawing>
              <wp:anchor distT="0" distB="0" distL="114300" distR="114300" simplePos="0" relativeHeight="251672576" behindDoc="0" locked="0" layoutInCell="1" allowOverlap="1" wp14:anchorId="2DAA8715" wp14:editId="020D0C92">
                <wp:simplePos x="0" y="0"/>
                <wp:positionH relativeFrom="column">
                  <wp:posOffset>4380286</wp:posOffset>
                </wp:positionH>
                <wp:positionV relativeFrom="paragraph">
                  <wp:posOffset>4808</wp:posOffset>
                </wp:positionV>
                <wp:extent cx="2446690" cy="411648"/>
                <wp:effectExtent l="0" t="0" r="0" b="0"/>
                <wp:wrapNone/>
                <wp:docPr id="11" name="Group 11">
                  <a:hlinkClick xmlns:a="http://schemas.openxmlformats.org/drawingml/2006/main" r:id="rId23"/>
                </wp:docPr>
                <wp:cNvGraphicFramePr/>
                <a:graphic xmlns:a="http://schemas.openxmlformats.org/drawingml/2006/main">
                  <a:graphicData uri="http://schemas.microsoft.com/office/word/2010/wordprocessingGroup">
                    <wpg:wgp>
                      <wpg:cNvGrpSpPr/>
                      <wpg:grpSpPr>
                        <a:xfrm>
                          <a:off x="0" y="0"/>
                          <a:ext cx="2446690" cy="411648"/>
                          <a:chOff x="-8627" y="8625"/>
                          <a:chExt cx="2482129" cy="412115"/>
                        </a:xfrm>
                      </wpg:grpSpPr>
                      <pic:pic xmlns:pic="http://schemas.openxmlformats.org/drawingml/2006/picture">
                        <pic:nvPicPr>
                          <pic:cNvPr id="14" name="Picture 14" descr="C:\Users\WuYa\Desktop\PeerInside_Template\Doc1\images.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627" y="8628"/>
                            <a:ext cx="252130" cy="251029"/>
                          </a:xfrm>
                          <a:prstGeom prst="rect">
                            <a:avLst/>
                          </a:prstGeom>
                          <a:noFill/>
                          <a:ln>
                            <a:noFill/>
                          </a:ln>
                        </pic:spPr>
                      </pic:pic>
                      <wps:wsp>
                        <wps:cNvPr id="15" name="Text Box 2"/>
                        <wps:cNvSpPr txBox="1">
                          <a:spLocks noChangeArrowheads="1"/>
                        </wps:cNvSpPr>
                        <wps:spPr bwMode="auto">
                          <a:xfrm>
                            <a:off x="181152" y="8625"/>
                            <a:ext cx="2292350" cy="412115"/>
                          </a:xfrm>
                          <a:prstGeom prst="rect">
                            <a:avLst/>
                          </a:prstGeom>
                          <a:noFill/>
                          <a:ln w="9525">
                            <a:noFill/>
                            <a:miter lim="800000"/>
                            <a:headEnd/>
                            <a:tailEnd/>
                          </a:ln>
                        </wps:spPr>
                        <wps:txbx>
                          <w:txbxContent>
                            <w:p w:rsidR="009B29B9" w:rsidRPr="00AD2EA3" w:rsidRDefault="00F6383C" w:rsidP="009B29B9">
                              <w:pPr>
                                <w:rPr>
                                  <w:color w:val="51BAEA" w:themeColor="accent1"/>
                                </w:rPr>
                              </w:pPr>
                              <w:hyperlink r:id="rId25" w:history="1">
                                <w:r w:rsidR="009B29B9" w:rsidRPr="00AD2EA3">
                                  <w:rPr>
                                    <w:rStyle w:val="Hyperlink"/>
                                    <w:rFonts w:ascii="Arial" w:eastAsia="MS Mincho" w:hAnsi="Arial" w:cs="Helvetica"/>
                                    <w:color w:val="51BAEA" w:themeColor="accent1"/>
                                    <w:lang w:eastAsia="en-AU"/>
                                  </w:rPr>
                                  <w:t>cmhl.org.au</w:t>
                                </w:r>
                              </w:hyperlink>
                            </w:p>
                          </w:txbxContent>
                        </wps:txbx>
                        <wps:bodyPr rot="0" vert="horz" wrap="square" lIns="91440" tIns="45720" rIns="91440" bIns="45720" anchor="t" anchorCtr="0">
                          <a:noAutofit/>
                        </wps:bodyPr>
                      </wps:wsp>
                    </wpg:wgp>
                  </a:graphicData>
                </a:graphic>
              </wp:anchor>
            </w:drawing>
          </mc:Choice>
          <mc:Fallback>
            <w:pict>
              <v:group w14:anchorId="2DAA8715" id="Group 11" o:spid="_x0000_s1039" href="https://cmhl.org.au/" style="position:absolute;margin-left:344.9pt;margin-top:.4pt;width:192.65pt;height:32.4pt;z-index:251672576" coordorigin="-86,86" coordsize="24821,41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" o:button="t">
                <v:shape id="Picture 14" o:spid="_x0000_s1040" type="#_x0000_t75" style="position:absolute;left:-86;top:86;width:2521;height:25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">
                  <v:imagedata r:id="rId26" o:title="images"/>
                </v:shape>
                <v:shape id="_x0000_s1041" type="#_x0000_t202" style="position:absolute;left:1811;top:86;width:22924;height:4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rsidR="009B29B9" w:rsidRPr="00AD2EA3" w:rsidRDefault="00F6383C" w:rsidP="009B29B9">
                        <w:pPr>
                          <w:rPr>
                            <w:color w:val="51BAEA" w:themeColor="accent1"/>
                          </w:rPr>
                        </w:pPr>
                        <w:hyperlink r:id="rId27" w:history="1">
                          <w:r w:rsidR="009B29B9" w:rsidRPr="00AD2EA3">
                            <w:rPr>
                              <w:rStyle w:val="Hyperlink"/>
                              <w:rFonts w:ascii="Arial" w:eastAsia="MS Mincho" w:hAnsi="Arial" w:cs="Helvetica"/>
                              <w:color w:val="51BAEA" w:themeColor="accent1"/>
                              <w:lang w:eastAsia="en-AU"/>
                            </w:rPr>
                            <w:t>cmhl.org.au</w:t>
                          </w:r>
                        </w:hyperlink>
                      </w:p>
                    </w:txbxContent>
                  </v:textbox>
                </v:shape>
              </v:group>
            </w:pict>
          </mc:Fallback>
        </mc:AlternateContent>
      </w:r>
    </w:p>
    <w:p w:rsidR="009B29B9" w:rsidRDefault="009B29B9" w:rsidP="00132252">
      <w:pPr>
        <w:spacing w:before="120" w:after="120" w:line="240" w:lineRule="auto"/>
        <w:rPr>
          <w:rFonts w:ascii="Arial" w:eastAsia="MS Mincho" w:hAnsi="Arial" w:cs="Arial"/>
          <w:bCs/>
          <w:color w:val="000000" w:themeColor="text1"/>
          <w:lang w:eastAsia="en-AU"/>
        </w:rPr>
      </w:pPr>
    </w:p>
    <w:p w:rsidR="00132252" w:rsidRPr="003A559C" w:rsidRDefault="00702583" w:rsidP="00132252">
      <w:pPr>
        <w:spacing w:before="120" w:after="120" w:line="240" w:lineRule="auto"/>
        <w:rPr>
          <w:rFonts w:ascii="Arial" w:eastAsia="MS Mincho" w:hAnsi="Arial" w:cs="Arial"/>
          <w:bCs/>
          <w:color w:val="000000" w:themeColor="text1"/>
          <w:lang w:eastAsia="en-AU"/>
        </w:rPr>
      </w:pPr>
      <w:r>
        <w:rPr>
          <w:rFonts w:hint="eastAsia"/>
          <w:b/>
          <w:bCs/>
          <w:noProof/>
          <w:color w:val="000000" w:themeColor="text1"/>
          <w:lang w:val="en-US" w:eastAsia="zh-CN"/>
        </w:rPr>
        <mc:AlternateContent>
          <mc:Choice Requires="wps">
            <w:drawing>
              <wp:anchor distT="0" distB="0" distL="114300" distR="114300" simplePos="0" relativeHeight="251695104" behindDoc="0" locked="0" layoutInCell="1" allowOverlap="1" wp14:anchorId="512E5DB5" wp14:editId="7ACDB8ED">
                <wp:simplePos x="0" y="0"/>
                <wp:positionH relativeFrom="column">
                  <wp:posOffset>-908050</wp:posOffset>
                </wp:positionH>
                <wp:positionV relativeFrom="paragraph">
                  <wp:posOffset>3145097</wp:posOffset>
                </wp:positionV>
                <wp:extent cx="321945" cy="2450540"/>
                <wp:effectExtent l="0" t="0" r="0" b="635"/>
                <wp:wrapNone/>
                <wp:docPr id="36" name="Rectangle 36"/>
                <wp:cNvGraphicFramePr/>
                <a:graphic xmlns:a="http://schemas.openxmlformats.org/drawingml/2006/main">
                  <a:graphicData uri="http://schemas.microsoft.com/office/word/2010/wordprocessingShape">
                    <wps:wsp>
                      <wps:cNvSpPr/>
                      <wps:spPr>
                        <a:xfrm>
                          <a:off x="0" y="0"/>
                          <a:ext cx="321945" cy="2450540"/>
                        </a:xfrm>
                        <a:prstGeom prst="rect">
                          <a:avLst/>
                        </a:prstGeom>
                        <a:solidFill>
                          <a:srgbClr val="0C4CA2">
                            <a:alpha val="8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307CA" id="Rectangle 36" o:spid="_x0000_s1026" style="position:absolute;margin-left:-71.5pt;margin-top:247.65pt;width:25.35pt;height:19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" fillcolor="#0c4ca2" stroked="f" strokeweight="2pt">
                <v:fill opacity="54998f"/>
              </v:rect>
            </w:pict>
          </mc:Fallback>
        </mc:AlternateContent>
      </w:r>
      <w:r w:rsidR="00132252" w:rsidRPr="003A559C">
        <w:rPr>
          <w:rFonts w:ascii="Arial" w:eastAsia="MS Mincho" w:hAnsi="Arial" w:cs="Arial"/>
          <w:bCs/>
          <w:color w:val="000000" w:themeColor="text1"/>
          <w:lang w:eastAsia="en-AU"/>
        </w:rPr>
        <w:t>We acknowledge Vrinda Edan’s considerable input into this tipsheet.</w:t>
      </w:r>
    </w:p>
    <w:sectPr w:rsidR="00132252" w:rsidRPr="003A559C" w:rsidSect="005B4F4F">
      <w:footerReference w:type="default" r:id="rId2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6383C" w:rsidRDefault="00F6383C" w:rsidP="002C7C66">
      <w:pPr>
        <w:spacing w:after="0" w:line="240" w:lineRule="auto"/>
      </w:pPr>
      <w:r>
        <w:separator/>
      </w:r>
    </w:p>
  </w:endnote>
  <w:endnote w:type="continuationSeparator" w:id="0">
    <w:p w:rsidR="00F6383C" w:rsidRDefault="00F6383C" w:rsidP="002C7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LT Pro">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C7C66" w:rsidRPr="00415EAF" w:rsidRDefault="00415EAF">
    <w:pPr>
      <w:rPr>
        <w:sz w:val="20"/>
        <w:szCs w:val="20"/>
      </w:rPr>
    </w:pPr>
    <w:r w:rsidRPr="00BB1243">
      <w:rPr>
        <w:noProof/>
        <w:lang w:eastAsia="en-AU"/>
      </w:rPr>
      <w:drawing>
        <wp:anchor distT="0" distB="0" distL="114300" distR="114300" simplePos="0" relativeHeight="251659264" behindDoc="0" locked="0" layoutInCell="1" allowOverlap="1" wp14:anchorId="37ED56B6" wp14:editId="27244BAD">
          <wp:simplePos x="0" y="0"/>
          <wp:positionH relativeFrom="leftMargin">
            <wp:posOffset>853350</wp:posOffset>
          </wp:positionH>
          <wp:positionV relativeFrom="paragraph">
            <wp:posOffset>-73660</wp:posOffset>
          </wp:positionV>
          <wp:extent cx="334822" cy="357052"/>
          <wp:effectExtent l="0" t="0" r="0" b="0"/>
          <wp:wrapNone/>
          <wp:docPr id="6" name="Picture 6" descr="S:\Mental Health Program\NWMH The Centre for Mental Health Learning\MH WF Centre\Branding-Marketing\CMHL Logos\final cmhl logo files\CMHL-Logo-Short-V2B-6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ntal Health Program\NWMH The Centre for Mental Health Learning\MH WF Centre\Branding-Marketing\CMHL Logos\final cmhl logo files\CMHL-Logo-Short-V2B-600p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4822" cy="357052"/>
                  </a:xfrm>
                  <a:prstGeom prst="rect">
                    <a:avLst/>
                  </a:prstGeom>
                  <a:noFill/>
                  <a:ln>
                    <a:noFill/>
                  </a:ln>
                </pic:spPr>
              </pic:pic>
            </a:graphicData>
          </a:graphic>
          <wp14:sizeRelH relativeFrom="page">
            <wp14:pctWidth>0</wp14:pctWidth>
          </wp14:sizeRelH>
          <wp14:sizeRelV relativeFrom="page">
            <wp14:pctHeight>0</wp14:pctHeight>
          </wp14:sizeRelV>
        </wp:anchor>
      </w:drawing>
    </w:r>
    <w:r w:rsidR="000639C1">
      <w:rPr>
        <w:noProof/>
      </w:rPr>
      <w:drawing>
        <wp:anchor distT="0" distB="0" distL="114300" distR="114300" simplePos="0" relativeHeight="251661312" behindDoc="0" locked="0" layoutInCell="1" allowOverlap="1" wp14:anchorId="1E58AD23" wp14:editId="4AF6EC75">
          <wp:simplePos x="0" y="0"/>
          <wp:positionH relativeFrom="column">
            <wp:posOffset>5309689</wp:posOffset>
          </wp:positionH>
          <wp:positionV relativeFrom="paragraph">
            <wp:posOffset>-69215</wp:posOffset>
          </wp:positionV>
          <wp:extent cx="521970" cy="335144"/>
          <wp:effectExtent l="0" t="0" r="0" b="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rawing&#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521970" cy="335144"/>
                  </a:xfrm>
                  <a:prstGeom prst="rect">
                    <a:avLst/>
                  </a:prstGeom>
                </pic:spPr>
              </pic:pic>
            </a:graphicData>
          </a:graphic>
          <wp14:sizeRelH relativeFrom="page">
            <wp14:pctWidth>0</wp14:pctWidth>
          </wp14:sizeRelH>
          <wp14:sizeRelV relativeFrom="page">
            <wp14:pctHeight>0</wp14:pctHeight>
          </wp14:sizeRelV>
        </wp:anchor>
      </w:drawing>
    </w:r>
    <w:r w:rsidR="00C75708">
      <w:t xml:space="preserve">             </w:t>
    </w:r>
    <w:r>
      <w:t xml:space="preserve">       </w:t>
    </w:r>
    <w:r w:rsidR="000C7E92" w:rsidRPr="00415EAF">
      <w:rPr>
        <w:sz w:val="20"/>
        <w:szCs w:val="20"/>
      </w:rPr>
      <w:t>V</w:t>
    </w:r>
    <w:r w:rsidR="005B4F4F" w:rsidRPr="00415EAF">
      <w:rPr>
        <w:sz w:val="20"/>
        <w:szCs w:val="20"/>
      </w:rPr>
      <w:t>3-27/02</w:t>
    </w:r>
    <w:r w:rsidR="000C7E92" w:rsidRPr="00415EAF">
      <w:rPr>
        <w:sz w:val="20"/>
        <w:szCs w:val="20"/>
      </w:rPr>
      <w:t>/2019-LD</w:t>
    </w:r>
    <w:r w:rsidR="00C75708" w:rsidRPr="00415EAF">
      <w:rPr>
        <w:sz w:val="20"/>
        <w:szCs w:val="20"/>
      </w:rPr>
      <w:t xml:space="preserve">          </w:t>
    </w:r>
    <w:r>
      <w:rPr>
        <w:sz w:val="20"/>
        <w:szCs w:val="20"/>
      </w:rPr>
      <w:t xml:space="preserve"> </w:t>
    </w:r>
    <w:r w:rsidR="00C75708" w:rsidRPr="00415EAF">
      <w:rPr>
        <w:sz w:val="20"/>
        <w:szCs w:val="20"/>
      </w:rPr>
      <w:t xml:space="preserve">  </w:t>
    </w:r>
    <w:r w:rsidR="00114FCB" w:rsidRPr="00415EAF">
      <w:rPr>
        <w:sz w:val="20"/>
        <w:szCs w:val="20"/>
      </w:rPr>
      <w:t xml:space="preserve"> Introduction to Lived Experience Roles</w:t>
    </w:r>
    <w:r w:rsidR="00C75708" w:rsidRPr="00415EAF">
      <w:rPr>
        <w:sz w:val="20"/>
        <w:szCs w:val="20"/>
      </w:rPr>
      <w:t xml:space="preserve">         </w:t>
    </w:r>
    <w:r>
      <w:rPr>
        <w:sz w:val="20"/>
        <w:szCs w:val="20"/>
      </w:rPr>
      <w:t xml:space="preserve">   </w:t>
    </w:r>
    <w:r w:rsidR="00C75708" w:rsidRPr="00415EAF">
      <w:rPr>
        <w:sz w:val="20"/>
        <w:szCs w:val="20"/>
      </w:rPr>
      <w:t xml:space="preserve"> </w:t>
    </w:r>
    <w:r w:rsidR="002C7C66" w:rsidRPr="00415EAF">
      <w:rPr>
        <w:sz w:val="20"/>
        <w:szCs w:val="20"/>
      </w:rPr>
      <w:t xml:space="preserve">Page </w:t>
    </w:r>
    <w:r w:rsidR="002C7C66" w:rsidRPr="00415EAF">
      <w:rPr>
        <w:sz w:val="20"/>
        <w:szCs w:val="20"/>
      </w:rPr>
      <w:fldChar w:fldCharType="begin"/>
    </w:r>
    <w:r w:rsidR="002C7C66" w:rsidRPr="00415EAF">
      <w:rPr>
        <w:sz w:val="20"/>
        <w:szCs w:val="20"/>
      </w:rPr>
      <w:instrText xml:space="preserve"> PAGE   \* MERGEFORMAT </w:instrText>
    </w:r>
    <w:r w:rsidR="002C7C66" w:rsidRPr="00415EAF">
      <w:rPr>
        <w:sz w:val="20"/>
        <w:szCs w:val="20"/>
      </w:rPr>
      <w:fldChar w:fldCharType="separate"/>
    </w:r>
    <w:r w:rsidR="004B20C5" w:rsidRPr="00415EAF">
      <w:rPr>
        <w:noProof/>
        <w:sz w:val="20"/>
        <w:szCs w:val="20"/>
      </w:rPr>
      <w:t>4</w:t>
    </w:r>
    <w:r w:rsidR="002C7C66" w:rsidRPr="00415EAF">
      <w:rPr>
        <w:sz w:val="20"/>
        <w:szCs w:val="20"/>
      </w:rPr>
      <w:fldChar w:fldCharType="end"/>
    </w:r>
    <w:r w:rsidR="002C7C66" w:rsidRPr="00415EAF">
      <w:rPr>
        <w:sz w:val="20"/>
        <w:szCs w:val="20"/>
      </w:rPr>
      <w:t xml:space="preserve"> of </w:t>
    </w:r>
    <w:r w:rsidR="004C2B63" w:rsidRPr="00415EAF">
      <w:rPr>
        <w:noProof/>
        <w:sz w:val="20"/>
        <w:szCs w:val="20"/>
      </w:rPr>
      <w:fldChar w:fldCharType="begin"/>
    </w:r>
    <w:r w:rsidR="004C2B63" w:rsidRPr="00415EAF">
      <w:rPr>
        <w:noProof/>
        <w:sz w:val="20"/>
        <w:szCs w:val="20"/>
      </w:rPr>
      <w:instrText xml:space="preserve"> NUMPAGES   \* MERGEFORMAT </w:instrText>
    </w:r>
    <w:r w:rsidR="004C2B63" w:rsidRPr="00415EAF">
      <w:rPr>
        <w:noProof/>
        <w:sz w:val="20"/>
        <w:szCs w:val="20"/>
      </w:rPr>
      <w:fldChar w:fldCharType="separate"/>
    </w:r>
    <w:r w:rsidR="004B20C5" w:rsidRPr="00415EAF">
      <w:rPr>
        <w:noProof/>
        <w:sz w:val="20"/>
        <w:szCs w:val="20"/>
      </w:rPr>
      <w:t>4</w:t>
    </w:r>
    <w:r w:rsidR="004C2B63" w:rsidRPr="00415EAF">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6383C" w:rsidRDefault="00F6383C" w:rsidP="002C7C66">
      <w:pPr>
        <w:spacing w:after="0" w:line="240" w:lineRule="auto"/>
      </w:pPr>
      <w:r>
        <w:separator/>
      </w:r>
    </w:p>
  </w:footnote>
  <w:footnote w:type="continuationSeparator" w:id="0">
    <w:p w:rsidR="00F6383C" w:rsidRDefault="00F6383C" w:rsidP="002C7C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E271AA"/>
    <w:multiLevelType w:val="hybridMultilevel"/>
    <w:tmpl w:val="F07101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3CD0EC"/>
    <w:multiLevelType w:val="hybridMultilevel"/>
    <w:tmpl w:val="EE84DA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1383FCB"/>
    <w:multiLevelType w:val="hybridMultilevel"/>
    <w:tmpl w:val="70933D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27D96F6"/>
    <w:multiLevelType w:val="hybridMultilevel"/>
    <w:tmpl w:val="B975FF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66B8D23"/>
    <w:multiLevelType w:val="hybridMultilevel"/>
    <w:tmpl w:val="7FC053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86C7786"/>
    <w:multiLevelType w:val="hybridMultilevel"/>
    <w:tmpl w:val="0DE49D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26C3153"/>
    <w:multiLevelType w:val="hybridMultilevel"/>
    <w:tmpl w:val="0394E4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5040E96"/>
    <w:multiLevelType w:val="hybridMultilevel"/>
    <w:tmpl w:val="DE90D6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A4FB62E"/>
    <w:multiLevelType w:val="hybridMultilevel"/>
    <w:tmpl w:val="C7B388A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AB2FF3F0"/>
    <w:multiLevelType w:val="hybridMultilevel"/>
    <w:tmpl w:val="F16B71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B721B22"/>
    <w:multiLevelType w:val="hybridMultilevel"/>
    <w:tmpl w:val="FE08B2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D52156AE"/>
    <w:multiLevelType w:val="hybridMultilevel"/>
    <w:tmpl w:val="0FBDE6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D80490B6"/>
    <w:multiLevelType w:val="hybridMultilevel"/>
    <w:tmpl w:val="F23AAC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814DA5D"/>
    <w:multiLevelType w:val="hybridMultilevel"/>
    <w:tmpl w:val="4C07F7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D4C371E"/>
    <w:multiLevelType w:val="hybridMultilevel"/>
    <w:tmpl w:val="761577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11B1BCF"/>
    <w:multiLevelType w:val="hybridMultilevel"/>
    <w:tmpl w:val="3A3DAA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EAF10315"/>
    <w:multiLevelType w:val="hybridMultilevel"/>
    <w:tmpl w:val="AEEFE7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EE3DD67A"/>
    <w:multiLevelType w:val="hybridMultilevel"/>
    <w:tmpl w:val="E6D403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EEBFFDD9"/>
    <w:multiLevelType w:val="hybridMultilevel"/>
    <w:tmpl w:val="220219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FB317DD9"/>
    <w:multiLevelType w:val="hybridMultilevel"/>
    <w:tmpl w:val="765D9E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78B3B3A"/>
    <w:multiLevelType w:val="hybridMultilevel"/>
    <w:tmpl w:val="E03D74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00C504C"/>
    <w:multiLevelType w:val="hybridMultilevel"/>
    <w:tmpl w:val="4E2B8A1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1DB82EF"/>
    <w:multiLevelType w:val="hybridMultilevel"/>
    <w:tmpl w:val="C450FC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A743B90"/>
    <w:multiLevelType w:val="hybridMultilevel"/>
    <w:tmpl w:val="2C610C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35B018E"/>
    <w:multiLevelType w:val="hybridMultilevel"/>
    <w:tmpl w:val="5646F2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657BC77"/>
    <w:multiLevelType w:val="hybridMultilevel"/>
    <w:tmpl w:val="AB51DB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6789A57"/>
    <w:multiLevelType w:val="hybridMultilevel"/>
    <w:tmpl w:val="616814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6B2B172"/>
    <w:multiLevelType w:val="hybridMultilevel"/>
    <w:tmpl w:val="70DD34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7889AF9"/>
    <w:multiLevelType w:val="hybridMultilevel"/>
    <w:tmpl w:val="9DC49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96B7F69"/>
    <w:multiLevelType w:val="hybridMultilevel"/>
    <w:tmpl w:val="9ABB5B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A426707"/>
    <w:multiLevelType w:val="hybridMultilevel"/>
    <w:tmpl w:val="8C062D5E"/>
    <w:lvl w:ilvl="0" w:tplc="6EDC6F24">
      <w:start w:val="1"/>
      <w:numFmt w:val="bullet"/>
      <w:pStyle w:val="CMHLBulletlis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DED572D"/>
    <w:multiLevelType w:val="hybridMultilevel"/>
    <w:tmpl w:val="2A5451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34212C0A"/>
    <w:multiLevelType w:val="hybridMultilevel"/>
    <w:tmpl w:val="0C441E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17B9BCC"/>
    <w:multiLevelType w:val="hybridMultilevel"/>
    <w:tmpl w:val="983DFF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2294383"/>
    <w:multiLevelType w:val="hybridMultilevel"/>
    <w:tmpl w:val="E0FBFF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7BBBA6A"/>
    <w:multiLevelType w:val="hybridMultilevel"/>
    <w:tmpl w:val="FBCF28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B2C5379"/>
    <w:multiLevelType w:val="hybridMultilevel"/>
    <w:tmpl w:val="108AE5EC"/>
    <w:lvl w:ilvl="0" w:tplc="0C090001">
      <w:start w:val="1"/>
      <w:numFmt w:val="bullet"/>
      <w:lvlText w:val=""/>
      <w:lvlJc w:val="left"/>
      <w:pPr>
        <w:ind w:left="720" w:hanging="360"/>
      </w:pPr>
      <w:rPr>
        <w:rFonts w:ascii="Wingdings" w:hAnsi="Wingdings" w:hint="default"/>
      </w:rPr>
    </w:lvl>
    <w:lvl w:ilvl="1" w:tplc="0C090003">
      <w:numFmt w:val="bullet"/>
      <w:lvlText w:val=""/>
      <w:lvlJc w:val="left"/>
      <w:pPr>
        <w:ind w:left="1650" w:hanging="570"/>
      </w:pPr>
      <w:rPr>
        <w:rFonts w:ascii="Symbol" w:eastAsia="Times New Roman"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684C91"/>
    <w:multiLevelType w:val="hybridMultilevel"/>
    <w:tmpl w:val="6DD8C9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A8A3CCE"/>
    <w:multiLevelType w:val="hybridMultilevel"/>
    <w:tmpl w:val="04DC72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D115579"/>
    <w:multiLevelType w:val="hybridMultilevel"/>
    <w:tmpl w:val="CE496B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6"/>
  </w:num>
  <w:num w:numId="2">
    <w:abstractNumId w:val="36"/>
  </w:num>
  <w:num w:numId="3">
    <w:abstractNumId w:val="30"/>
  </w:num>
  <w:num w:numId="4">
    <w:abstractNumId w:val="21"/>
  </w:num>
  <w:num w:numId="5">
    <w:abstractNumId w:val="37"/>
  </w:num>
  <w:num w:numId="6">
    <w:abstractNumId w:val="35"/>
  </w:num>
  <w:num w:numId="7">
    <w:abstractNumId w:val="33"/>
  </w:num>
  <w:num w:numId="8">
    <w:abstractNumId w:val="14"/>
  </w:num>
  <w:num w:numId="9">
    <w:abstractNumId w:val="5"/>
  </w:num>
  <w:num w:numId="10">
    <w:abstractNumId w:val="39"/>
  </w:num>
  <w:num w:numId="11">
    <w:abstractNumId w:val="24"/>
  </w:num>
  <w:num w:numId="12">
    <w:abstractNumId w:val="25"/>
  </w:num>
  <w:num w:numId="13">
    <w:abstractNumId w:val="32"/>
  </w:num>
  <w:num w:numId="14">
    <w:abstractNumId w:val="3"/>
  </w:num>
  <w:num w:numId="15">
    <w:abstractNumId w:val="6"/>
  </w:num>
  <w:num w:numId="16">
    <w:abstractNumId w:val="8"/>
  </w:num>
  <w:num w:numId="17">
    <w:abstractNumId w:val="19"/>
  </w:num>
  <w:num w:numId="18">
    <w:abstractNumId w:val="9"/>
  </w:num>
  <w:num w:numId="19">
    <w:abstractNumId w:val="0"/>
  </w:num>
  <w:num w:numId="20">
    <w:abstractNumId w:val="23"/>
  </w:num>
  <w:num w:numId="21">
    <w:abstractNumId w:val="31"/>
  </w:num>
  <w:num w:numId="22">
    <w:abstractNumId w:val="7"/>
  </w:num>
  <w:num w:numId="23">
    <w:abstractNumId w:val="2"/>
  </w:num>
  <w:num w:numId="24">
    <w:abstractNumId w:val="27"/>
  </w:num>
  <w:num w:numId="25">
    <w:abstractNumId w:val="28"/>
  </w:num>
  <w:num w:numId="26">
    <w:abstractNumId w:val="4"/>
  </w:num>
  <w:num w:numId="27">
    <w:abstractNumId w:val="22"/>
  </w:num>
  <w:num w:numId="28">
    <w:abstractNumId w:val="12"/>
  </w:num>
  <w:num w:numId="29">
    <w:abstractNumId w:val="1"/>
  </w:num>
  <w:num w:numId="30">
    <w:abstractNumId w:val="34"/>
  </w:num>
  <w:num w:numId="31">
    <w:abstractNumId w:val="18"/>
  </w:num>
  <w:num w:numId="32">
    <w:abstractNumId w:val="20"/>
  </w:num>
  <w:num w:numId="33">
    <w:abstractNumId w:val="26"/>
  </w:num>
  <w:num w:numId="34">
    <w:abstractNumId w:val="17"/>
  </w:num>
  <w:num w:numId="35">
    <w:abstractNumId w:val="10"/>
  </w:num>
  <w:num w:numId="36">
    <w:abstractNumId w:val="13"/>
  </w:num>
  <w:num w:numId="37">
    <w:abstractNumId w:val="15"/>
  </w:num>
  <w:num w:numId="38">
    <w:abstractNumId w:val="38"/>
  </w:num>
  <w:num w:numId="39">
    <w:abstractNumId w:val="11"/>
  </w:num>
  <w:num w:numId="40">
    <w:abstractNumId w:val="16"/>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F4F"/>
    <w:rsid w:val="0000296B"/>
    <w:rsid w:val="0000310B"/>
    <w:rsid w:val="0003425A"/>
    <w:rsid w:val="00060A3D"/>
    <w:rsid w:val="000639C1"/>
    <w:rsid w:val="00086523"/>
    <w:rsid w:val="000A0B8B"/>
    <w:rsid w:val="000C7E92"/>
    <w:rsid w:val="000E446D"/>
    <w:rsid w:val="00112D7B"/>
    <w:rsid w:val="00114FCB"/>
    <w:rsid w:val="00132252"/>
    <w:rsid w:val="00144738"/>
    <w:rsid w:val="001572B4"/>
    <w:rsid w:val="00174239"/>
    <w:rsid w:val="001774BB"/>
    <w:rsid w:val="001E0E3E"/>
    <w:rsid w:val="00217947"/>
    <w:rsid w:val="002920D8"/>
    <w:rsid w:val="002C7C66"/>
    <w:rsid w:val="003723B5"/>
    <w:rsid w:val="003A559C"/>
    <w:rsid w:val="003C0203"/>
    <w:rsid w:val="003E3277"/>
    <w:rsid w:val="003F320C"/>
    <w:rsid w:val="0040467A"/>
    <w:rsid w:val="00415EAF"/>
    <w:rsid w:val="00454647"/>
    <w:rsid w:val="00467A68"/>
    <w:rsid w:val="00475648"/>
    <w:rsid w:val="004B20C5"/>
    <w:rsid w:val="004C2B63"/>
    <w:rsid w:val="004D2668"/>
    <w:rsid w:val="004E5B27"/>
    <w:rsid w:val="004E72BA"/>
    <w:rsid w:val="004F5267"/>
    <w:rsid w:val="005126A0"/>
    <w:rsid w:val="00523166"/>
    <w:rsid w:val="005A2437"/>
    <w:rsid w:val="005B21D3"/>
    <w:rsid w:val="005B4F4F"/>
    <w:rsid w:val="005C6BC5"/>
    <w:rsid w:val="0061092F"/>
    <w:rsid w:val="006109DD"/>
    <w:rsid w:val="00612AA6"/>
    <w:rsid w:val="00627FBC"/>
    <w:rsid w:val="0066585E"/>
    <w:rsid w:val="006B7A3F"/>
    <w:rsid w:val="006E249F"/>
    <w:rsid w:val="006F51C2"/>
    <w:rsid w:val="00702583"/>
    <w:rsid w:val="0071470D"/>
    <w:rsid w:val="00717F46"/>
    <w:rsid w:val="0075713D"/>
    <w:rsid w:val="00781525"/>
    <w:rsid w:val="007D5EEA"/>
    <w:rsid w:val="00872147"/>
    <w:rsid w:val="00895791"/>
    <w:rsid w:val="00896931"/>
    <w:rsid w:val="008B7149"/>
    <w:rsid w:val="008C7D22"/>
    <w:rsid w:val="008E3A9D"/>
    <w:rsid w:val="009240FD"/>
    <w:rsid w:val="00943CAB"/>
    <w:rsid w:val="009624AE"/>
    <w:rsid w:val="00963BA5"/>
    <w:rsid w:val="009B29B9"/>
    <w:rsid w:val="009B7B90"/>
    <w:rsid w:val="009D47F8"/>
    <w:rsid w:val="009F2BC3"/>
    <w:rsid w:val="00A5361D"/>
    <w:rsid w:val="00AA4161"/>
    <w:rsid w:val="00B324F7"/>
    <w:rsid w:val="00BA1420"/>
    <w:rsid w:val="00BA24F5"/>
    <w:rsid w:val="00BC02E7"/>
    <w:rsid w:val="00BE3F22"/>
    <w:rsid w:val="00BE4DF8"/>
    <w:rsid w:val="00C05EAA"/>
    <w:rsid w:val="00C61FAC"/>
    <w:rsid w:val="00C75708"/>
    <w:rsid w:val="00C77017"/>
    <w:rsid w:val="00CA0CFD"/>
    <w:rsid w:val="00CC6FF5"/>
    <w:rsid w:val="00CE20D3"/>
    <w:rsid w:val="00D56196"/>
    <w:rsid w:val="00D66061"/>
    <w:rsid w:val="00D834F7"/>
    <w:rsid w:val="00DA5249"/>
    <w:rsid w:val="00DB1028"/>
    <w:rsid w:val="00E3564B"/>
    <w:rsid w:val="00E43C64"/>
    <w:rsid w:val="00E61F72"/>
    <w:rsid w:val="00EA0544"/>
    <w:rsid w:val="00EA1710"/>
    <w:rsid w:val="00EA1800"/>
    <w:rsid w:val="00EB2DC1"/>
    <w:rsid w:val="00EB54AA"/>
    <w:rsid w:val="00EF345F"/>
    <w:rsid w:val="00F10940"/>
    <w:rsid w:val="00F146F2"/>
    <w:rsid w:val="00F36C31"/>
    <w:rsid w:val="00F57248"/>
    <w:rsid w:val="00F6383C"/>
    <w:rsid w:val="00F8274C"/>
    <w:rsid w:val="00FC4C03"/>
    <w:rsid w:val="00FE063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285C89-154E-4114-B8D6-4FE91E2A4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BA1420"/>
    <w:pPr>
      <w:keepNext/>
      <w:keepLines/>
      <w:spacing w:before="480" w:after="0"/>
      <w:outlineLvl w:val="0"/>
    </w:pPr>
    <w:rPr>
      <w:rFonts w:asciiTheme="majorHAnsi" w:eastAsiaTheme="majorEastAsia" w:hAnsiTheme="majorHAnsi" w:cstheme="majorBidi"/>
      <w:b/>
      <w:bCs/>
      <w:color w:val="1998D2" w:themeColor="accent1" w:themeShade="BF"/>
      <w:sz w:val="28"/>
      <w:szCs w:val="28"/>
    </w:rPr>
  </w:style>
  <w:style w:type="paragraph" w:styleId="Heading2">
    <w:name w:val="heading 2"/>
    <w:basedOn w:val="Normal"/>
    <w:next w:val="Normal"/>
    <w:link w:val="Heading2Char"/>
    <w:uiPriority w:val="9"/>
    <w:unhideWhenUsed/>
    <w:rsid w:val="00BA1420"/>
    <w:pPr>
      <w:keepNext/>
      <w:keepLines/>
      <w:spacing w:before="200" w:after="0"/>
      <w:outlineLvl w:val="1"/>
    </w:pPr>
    <w:rPr>
      <w:rFonts w:asciiTheme="majorHAnsi" w:eastAsiaTheme="majorEastAsia" w:hAnsiTheme="majorHAnsi" w:cstheme="majorBidi"/>
      <w:b/>
      <w:bCs/>
      <w:color w:val="51BAEA" w:themeColor="accent1"/>
      <w:sz w:val="26"/>
      <w:szCs w:val="26"/>
    </w:rPr>
  </w:style>
  <w:style w:type="paragraph" w:styleId="Heading3">
    <w:name w:val="heading 3"/>
    <w:basedOn w:val="Normal"/>
    <w:next w:val="Normal"/>
    <w:link w:val="Heading3Char"/>
    <w:uiPriority w:val="9"/>
    <w:semiHidden/>
    <w:unhideWhenUsed/>
    <w:rsid w:val="001E0E3E"/>
    <w:pPr>
      <w:keepNext/>
      <w:keepLines/>
      <w:spacing w:before="200" w:after="0"/>
      <w:outlineLvl w:val="2"/>
    </w:pPr>
    <w:rPr>
      <w:rFonts w:asciiTheme="majorHAnsi" w:eastAsiaTheme="majorEastAsia" w:hAnsiTheme="majorHAnsi" w:cstheme="majorBidi"/>
      <w:b/>
      <w:bCs/>
      <w:color w:val="51BAE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LHeading1">
    <w:name w:val="CMHL Heading 1"/>
    <w:basedOn w:val="Normal"/>
    <w:next w:val="CMHLnormal"/>
    <w:link w:val="CMHLHeading1Char"/>
    <w:qFormat/>
    <w:rsid w:val="003A559C"/>
    <w:pPr>
      <w:spacing w:before="240" w:after="120" w:line="240" w:lineRule="auto"/>
    </w:pPr>
    <w:rPr>
      <w:rFonts w:ascii="Arial" w:eastAsia="MS Mincho" w:hAnsi="Arial" w:cs="Helvetica"/>
      <w:b/>
      <w:color w:val="034EA2"/>
      <w:sz w:val="28"/>
      <w:lang w:eastAsia="en-AU"/>
    </w:rPr>
  </w:style>
  <w:style w:type="paragraph" w:customStyle="1" w:styleId="CMHLHeading2">
    <w:name w:val="CMHL Heading 2"/>
    <w:basedOn w:val="CMHLHeading1"/>
    <w:next w:val="CMHLnormal"/>
    <w:link w:val="CMHLHeading2Char"/>
    <w:autoRedefine/>
    <w:qFormat/>
    <w:rsid w:val="003A559C"/>
    <w:rPr>
      <w:sz w:val="24"/>
    </w:rPr>
  </w:style>
  <w:style w:type="paragraph" w:customStyle="1" w:styleId="CMHLnormal">
    <w:name w:val="CMHL normal"/>
    <w:basedOn w:val="Normal"/>
    <w:qFormat/>
    <w:rsid w:val="005B4F4F"/>
    <w:pPr>
      <w:spacing w:before="120" w:after="120" w:line="240" w:lineRule="auto"/>
    </w:pPr>
    <w:rPr>
      <w:rFonts w:ascii="Arial" w:eastAsia="MS Mincho" w:hAnsi="Arial" w:cs="Times New Roman"/>
      <w:lang w:eastAsia="en-AU"/>
    </w:rPr>
  </w:style>
  <w:style w:type="paragraph" w:customStyle="1" w:styleId="CMHLHeading3">
    <w:name w:val="CMHL Heading 3"/>
    <w:basedOn w:val="CMHLnormal"/>
    <w:next w:val="CMHLnormal"/>
    <w:qFormat/>
    <w:rsid w:val="005126A0"/>
    <w:pPr>
      <w:spacing w:before="240"/>
    </w:pPr>
    <w:rPr>
      <w:b/>
      <w:i/>
      <w:color w:val="034EA2"/>
    </w:rPr>
  </w:style>
  <w:style w:type="paragraph" w:customStyle="1" w:styleId="CMHLBulletlist">
    <w:name w:val="CMHL Bullet list"/>
    <w:basedOn w:val="Normal"/>
    <w:next w:val="CMHLnormal"/>
    <w:qFormat/>
    <w:rsid w:val="005B4F4F"/>
    <w:pPr>
      <w:numPr>
        <w:numId w:val="3"/>
      </w:numPr>
      <w:tabs>
        <w:tab w:val="left" w:pos="851"/>
      </w:tabs>
      <w:spacing w:after="0" w:line="240" w:lineRule="auto"/>
    </w:pPr>
    <w:rPr>
      <w:rFonts w:ascii="Arial" w:eastAsia="MS Mincho" w:hAnsi="Arial" w:cs="Times New Roman"/>
      <w:szCs w:val="52"/>
      <w:lang w:eastAsia="en-AU"/>
    </w:rPr>
  </w:style>
  <w:style w:type="character" w:customStyle="1" w:styleId="Heading1Char">
    <w:name w:val="Heading 1 Char"/>
    <w:basedOn w:val="DefaultParagraphFont"/>
    <w:link w:val="Heading1"/>
    <w:uiPriority w:val="9"/>
    <w:rsid w:val="00BA1420"/>
    <w:rPr>
      <w:rFonts w:asciiTheme="majorHAnsi" w:eastAsiaTheme="majorEastAsia" w:hAnsiTheme="majorHAnsi" w:cstheme="majorBidi"/>
      <w:b/>
      <w:bCs/>
      <w:color w:val="1998D2" w:themeColor="accent1" w:themeShade="BF"/>
      <w:sz w:val="28"/>
      <w:szCs w:val="28"/>
    </w:rPr>
  </w:style>
  <w:style w:type="character" w:customStyle="1" w:styleId="Heading2Char">
    <w:name w:val="Heading 2 Char"/>
    <w:basedOn w:val="DefaultParagraphFont"/>
    <w:link w:val="Heading2"/>
    <w:uiPriority w:val="9"/>
    <w:rsid w:val="00BA1420"/>
    <w:rPr>
      <w:rFonts w:asciiTheme="majorHAnsi" w:eastAsiaTheme="majorEastAsia" w:hAnsiTheme="majorHAnsi" w:cstheme="majorBidi"/>
      <w:b/>
      <w:bCs/>
      <w:color w:val="51BAEA" w:themeColor="accent1"/>
      <w:sz w:val="26"/>
      <w:szCs w:val="26"/>
    </w:rPr>
  </w:style>
  <w:style w:type="paragraph" w:customStyle="1" w:styleId="CMHLDocTitle">
    <w:name w:val="CMHL Doc Title"/>
    <w:basedOn w:val="CMHLHeading1"/>
    <w:qFormat/>
    <w:rsid w:val="005B4F4F"/>
    <w:pPr>
      <w:jc w:val="center"/>
    </w:pPr>
    <w:rPr>
      <w:sz w:val="56"/>
      <w:szCs w:val="56"/>
    </w:rPr>
  </w:style>
  <w:style w:type="character" w:customStyle="1" w:styleId="Heading3Char">
    <w:name w:val="Heading 3 Char"/>
    <w:basedOn w:val="DefaultParagraphFont"/>
    <w:link w:val="Heading3"/>
    <w:uiPriority w:val="9"/>
    <w:semiHidden/>
    <w:rsid w:val="001E0E3E"/>
    <w:rPr>
      <w:rFonts w:asciiTheme="majorHAnsi" w:eastAsiaTheme="majorEastAsia" w:hAnsiTheme="majorHAnsi" w:cstheme="majorBidi"/>
      <w:b/>
      <w:bCs/>
      <w:color w:val="51BAEA" w:themeColor="accent1"/>
    </w:rPr>
  </w:style>
  <w:style w:type="paragraph" w:customStyle="1" w:styleId="CMHLQuote">
    <w:name w:val="CMHL Quote"/>
    <w:basedOn w:val="CMHLnormal"/>
    <w:autoRedefine/>
    <w:qFormat/>
    <w:rsid w:val="00D56196"/>
    <w:pPr>
      <w:ind w:left="851" w:right="851"/>
      <w:jc w:val="both"/>
    </w:pPr>
    <w:rPr>
      <w:i/>
    </w:rPr>
  </w:style>
  <w:style w:type="paragraph" w:customStyle="1" w:styleId="CMHLTableheading">
    <w:name w:val="CMHL Table heading"/>
    <w:basedOn w:val="CMHLHeading2"/>
    <w:link w:val="CMHLTableheadingChar"/>
    <w:qFormat/>
    <w:rsid w:val="00872147"/>
    <w:pPr>
      <w:spacing w:before="120"/>
      <w:jc w:val="center"/>
    </w:pPr>
    <w:rPr>
      <w:color w:val="51BAEA"/>
      <w:sz w:val="20"/>
      <w:szCs w:val="20"/>
    </w:rPr>
  </w:style>
  <w:style w:type="paragraph" w:customStyle="1" w:styleId="CMHLTabletext">
    <w:name w:val="CMHL Table text"/>
    <w:basedOn w:val="CMHLnormal"/>
    <w:qFormat/>
    <w:rsid w:val="006E249F"/>
  </w:style>
  <w:style w:type="paragraph" w:customStyle="1" w:styleId="CMHLTableheader2">
    <w:name w:val="CMHL Table header 2"/>
    <w:basedOn w:val="CMHLTableheading"/>
    <w:link w:val="CMHLTableheader2Char"/>
    <w:qFormat/>
    <w:rsid w:val="009240FD"/>
    <w:pPr>
      <w:jc w:val="left"/>
    </w:pPr>
    <w:rPr>
      <w:color w:val="FFFFFF" w:themeColor="background1"/>
    </w:rPr>
  </w:style>
  <w:style w:type="paragraph" w:customStyle="1" w:styleId="Default">
    <w:name w:val="Default"/>
    <w:rsid w:val="009240FD"/>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CMHLHeading1Char">
    <w:name w:val="CMHL Heading 1 Char"/>
    <w:basedOn w:val="DefaultParagraphFont"/>
    <w:link w:val="CMHLHeading1"/>
    <w:rsid w:val="003A559C"/>
    <w:rPr>
      <w:rFonts w:ascii="Arial" w:eastAsia="MS Mincho" w:hAnsi="Arial" w:cs="Helvetica"/>
      <w:b/>
      <w:color w:val="034EA2"/>
      <w:sz w:val="28"/>
      <w:lang w:eastAsia="en-AU"/>
    </w:rPr>
  </w:style>
  <w:style w:type="character" w:customStyle="1" w:styleId="CMHLHeading2Char">
    <w:name w:val="CMHL Heading 2 Char"/>
    <w:basedOn w:val="CMHLHeading1Char"/>
    <w:link w:val="CMHLHeading2"/>
    <w:rsid w:val="003A559C"/>
    <w:rPr>
      <w:rFonts w:ascii="Arial" w:eastAsia="MS Mincho" w:hAnsi="Arial" w:cs="Helvetica"/>
      <w:b/>
      <w:color w:val="034EA2"/>
      <w:sz w:val="24"/>
      <w:lang w:eastAsia="en-AU"/>
    </w:rPr>
  </w:style>
  <w:style w:type="character" w:customStyle="1" w:styleId="CMHLTableheadingChar">
    <w:name w:val="CMHL Table heading Char"/>
    <w:basedOn w:val="CMHLHeading2Char"/>
    <w:link w:val="CMHLTableheading"/>
    <w:rsid w:val="00872147"/>
    <w:rPr>
      <w:rFonts w:ascii="Helvetica LT Pro" w:eastAsia="MS Mincho" w:hAnsi="Helvetica LT Pro" w:cs="Helvetica"/>
      <w:b/>
      <w:color w:val="51BAEA"/>
      <w:sz w:val="20"/>
      <w:szCs w:val="20"/>
      <w:lang w:eastAsia="en-AU"/>
    </w:rPr>
  </w:style>
  <w:style w:type="character" w:customStyle="1" w:styleId="CMHLTableheader2Char">
    <w:name w:val="CMHL Table header 2 Char"/>
    <w:basedOn w:val="CMHLTableheadingChar"/>
    <w:link w:val="CMHLTableheader2"/>
    <w:rsid w:val="009240FD"/>
    <w:rPr>
      <w:rFonts w:ascii="Helvetica LT Pro" w:eastAsia="MS Mincho" w:hAnsi="Helvetica LT Pro" w:cs="Helvetica"/>
      <w:b/>
      <w:color w:val="FFFFFF" w:themeColor="background1"/>
      <w:sz w:val="24"/>
      <w:szCs w:val="20"/>
      <w:lang w:eastAsia="en-AU"/>
    </w:rPr>
  </w:style>
  <w:style w:type="paragraph" w:styleId="BalloonText">
    <w:name w:val="Balloon Text"/>
    <w:basedOn w:val="Normal"/>
    <w:link w:val="BalloonTextChar"/>
    <w:uiPriority w:val="99"/>
    <w:semiHidden/>
    <w:unhideWhenUsed/>
    <w:rsid w:val="005231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166"/>
    <w:rPr>
      <w:rFonts w:ascii="Segoe UI" w:hAnsi="Segoe UI" w:cs="Segoe UI"/>
      <w:sz w:val="18"/>
      <w:szCs w:val="18"/>
    </w:rPr>
  </w:style>
  <w:style w:type="character" w:styleId="CommentReference">
    <w:name w:val="annotation reference"/>
    <w:basedOn w:val="DefaultParagraphFont"/>
    <w:uiPriority w:val="99"/>
    <w:semiHidden/>
    <w:unhideWhenUsed/>
    <w:rsid w:val="000C7E92"/>
    <w:rPr>
      <w:sz w:val="16"/>
      <w:szCs w:val="16"/>
    </w:rPr>
  </w:style>
  <w:style w:type="paragraph" w:styleId="CommentText">
    <w:name w:val="annotation text"/>
    <w:basedOn w:val="Normal"/>
    <w:link w:val="CommentTextChar"/>
    <w:uiPriority w:val="99"/>
    <w:semiHidden/>
    <w:unhideWhenUsed/>
    <w:rsid w:val="000C7E92"/>
    <w:pPr>
      <w:spacing w:line="240" w:lineRule="auto"/>
    </w:pPr>
    <w:rPr>
      <w:sz w:val="20"/>
      <w:szCs w:val="20"/>
    </w:rPr>
  </w:style>
  <w:style w:type="character" w:customStyle="1" w:styleId="CommentTextChar">
    <w:name w:val="Comment Text Char"/>
    <w:basedOn w:val="DefaultParagraphFont"/>
    <w:link w:val="CommentText"/>
    <w:uiPriority w:val="99"/>
    <w:semiHidden/>
    <w:rsid w:val="000C7E92"/>
    <w:rPr>
      <w:sz w:val="20"/>
      <w:szCs w:val="20"/>
    </w:rPr>
  </w:style>
  <w:style w:type="paragraph" w:styleId="CommentSubject">
    <w:name w:val="annotation subject"/>
    <w:basedOn w:val="CommentText"/>
    <w:next w:val="CommentText"/>
    <w:link w:val="CommentSubjectChar"/>
    <w:uiPriority w:val="99"/>
    <w:semiHidden/>
    <w:unhideWhenUsed/>
    <w:rsid w:val="000C7E92"/>
    <w:rPr>
      <w:b/>
      <w:bCs/>
    </w:rPr>
  </w:style>
  <w:style w:type="character" w:customStyle="1" w:styleId="CommentSubjectChar">
    <w:name w:val="Comment Subject Char"/>
    <w:basedOn w:val="CommentTextChar"/>
    <w:link w:val="CommentSubject"/>
    <w:uiPriority w:val="99"/>
    <w:semiHidden/>
    <w:rsid w:val="000C7E92"/>
    <w:rPr>
      <w:b/>
      <w:bCs/>
      <w:sz w:val="20"/>
      <w:szCs w:val="20"/>
    </w:rPr>
  </w:style>
  <w:style w:type="paragraph" w:styleId="Header">
    <w:name w:val="header"/>
    <w:basedOn w:val="Normal"/>
    <w:link w:val="HeaderChar"/>
    <w:uiPriority w:val="99"/>
    <w:unhideWhenUsed/>
    <w:rsid w:val="000C7E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E92"/>
  </w:style>
  <w:style w:type="paragraph" w:styleId="Footer">
    <w:name w:val="footer"/>
    <w:basedOn w:val="Normal"/>
    <w:link w:val="FooterChar"/>
    <w:uiPriority w:val="99"/>
    <w:unhideWhenUsed/>
    <w:rsid w:val="000C7E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E92"/>
  </w:style>
  <w:style w:type="table" w:styleId="TableGrid">
    <w:name w:val="Table Grid"/>
    <w:basedOn w:val="TableNormal"/>
    <w:uiPriority w:val="59"/>
    <w:rsid w:val="00132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BodyText"/>
    <w:link w:val="BodyChar"/>
    <w:qFormat/>
    <w:rsid w:val="00963BA5"/>
    <w:pPr>
      <w:autoSpaceDE w:val="0"/>
      <w:autoSpaceDN w:val="0"/>
      <w:adjustRightInd w:val="0"/>
      <w:spacing w:after="200" w:line="240" w:lineRule="auto"/>
    </w:pPr>
    <w:rPr>
      <w:rFonts w:eastAsia="Times New Roman" w:cs="Arial"/>
      <w:iCs/>
      <w:lang w:val="en-US"/>
    </w:rPr>
  </w:style>
  <w:style w:type="character" w:customStyle="1" w:styleId="BodyChar">
    <w:name w:val="Body Char"/>
    <w:basedOn w:val="DefaultParagraphFont"/>
    <w:link w:val="Body"/>
    <w:rsid w:val="00963BA5"/>
    <w:rPr>
      <w:rFonts w:eastAsia="Times New Roman" w:cs="Arial"/>
      <w:iCs/>
      <w:lang w:val="en-US"/>
    </w:rPr>
  </w:style>
  <w:style w:type="paragraph" w:styleId="BodyText">
    <w:name w:val="Body Text"/>
    <w:basedOn w:val="Normal"/>
    <w:link w:val="BodyTextChar"/>
    <w:uiPriority w:val="99"/>
    <w:semiHidden/>
    <w:unhideWhenUsed/>
    <w:rsid w:val="00963BA5"/>
    <w:pPr>
      <w:spacing w:after="120"/>
    </w:pPr>
  </w:style>
  <w:style w:type="character" w:customStyle="1" w:styleId="BodyTextChar">
    <w:name w:val="Body Text Char"/>
    <w:basedOn w:val="DefaultParagraphFont"/>
    <w:link w:val="BodyText"/>
    <w:uiPriority w:val="99"/>
    <w:semiHidden/>
    <w:rsid w:val="00963BA5"/>
  </w:style>
  <w:style w:type="paragraph" w:styleId="Caption">
    <w:name w:val="caption"/>
    <w:basedOn w:val="Normal"/>
    <w:next w:val="Normal"/>
    <w:unhideWhenUsed/>
    <w:qFormat/>
    <w:rsid w:val="00963BA5"/>
    <w:pPr>
      <w:spacing w:line="240" w:lineRule="auto"/>
    </w:pPr>
    <w:rPr>
      <w:rFonts w:ascii="Arial" w:eastAsia="Calibri" w:hAnsi="Arial" w:cs="Calibri"/>
      <w:b/>
      <w:bCs/>
      <w:color w:val="51BAEA" w:themeColor="accent1"/>
      <w:sz w:val="18"/>
      <w:szCs w:val="18"/>
      <w:lang w:val="en-US"/>
    </w:rPr>
  </w:style>
  <w:style w:type="paragraph" w:customStyle="1" w:styleId="Heading2Green">
    <w:name w:val="Heading 2 Green"/>
    <w:basedOn w:val="Normal"/>
    <w:qFormat/>
    <w:rsid w:val="00EA1800"/>
    <w:pPr>
      <w:spacing w:before="360" w:after="180" w:line="240" w:lineRule="auto"/>
    </w:pPr>
    <w:rPr>
      <w:rFonts w:eastAsia="Times New Roman" w:cs="Times New Roman"/>
      <w:b/>
      <w:bCs/>
      <w:color w:val="4AAA42"/>
      <w:sz w:val="28"/>
      <w:szCs w:val="20"/>
      <w:lang w:val="en-US"/>
    </w:rPr>
  </w:style>
  <w:style w:type="paragraph" w:styleId="Subtitle">
    <w:name w:val="Subtitle"/>
    <w:basedOn w:val="Normal"/>
    <w:next w:val="Normal"/>
    <w:link w:val="SubtitleChar"/>
    <w:qFormat/>
    <w:rsid w:val="00EA1800"/>
    <w:pPr>
      <w:numPr>
        <w:ilvl w:val="1"/>
      </w:numPr>
      <w:spacing w:after="0" w:line="240" w:lineRule="auto"/>
    </w:pPr>
    <w:rPr>
      <w:rFonts w:eastAsiaTheme="majorEastAsia" w:cstheme="majorBidi"/>
      <w:i/>
      <w:iCs/>
      <w:color w:val="00B050"/>
      <w:spacing w:val="15"/>
      <w:sz w:val="24"/>
      <w:szCs w:val="24"/>
      <w:lang w:val="en-US"/>
    </w:rPr>
  </w:style>
  <w:style w:type="character" w:customStyle="1" w:styleId="SubtitleChar">
    <w:name w:val="Subtitle Char"/>
    <w:basedOn w:val="DefaultParagraphFont"/>
    <w:link w:val="Subtitle"/>
    <w:rsid w:val="00EA1800"/>
    <w:rPr>
      <w:rFonts w:eastAsiaTheme="majorEastAsia" w:cstheme="majorBidi"/>
      <w:i/>
      <w:iCs/>
      <w:color w:val="00B050"/>
      <w:spacing w:val="15"/>
      <w:sz w:val="24"/>
      <w:szCs w:val="24"/>
      <w:lang w:val="en-US"/>
    </w:rPr>
  </w:style>
  <w:style w:type="character" w:styleId="IntenseEmphasis">
    <w:name w:val="Intense Emphasis"/>
    <w:basedOn w:val="DefaultParagraphFont"/>
    <w:uiPriority w:val="21"/>
    <w:qFormat/>
    <w:rsid w:val="00EA1800"/>
    <w:rPr>
      <w:rFonts w:asciiTheme="minorHAnsi" w:hAnsiTheme="minorHAnsi"/>
      <w:b/>
      <w:bCs/>
      <w:i/>
      <w:iCs/>
      <w:color w:val="7030A0"/>
    </w:rPr>
  </w:style>
  <w:style w:type="character" w:styleId="Hyperlink">
    <w:name w:val="Hyperlink"/>
    <w:basedOn w:val="DefaultParagraphFont"/>
    <w:uiPriority w:val="99"/>
    <w:unhideWhenUsed/>
    <w:rsid w:val="00EA1800"/>
    <w:rPr>
      <w:color w:val="034EA2" w:themeColor="hyperlink"/>
      <w:u w:val="single"/>
    </w:rPr>
  </w:style>
  <w:style w:type="paragraph" w:styleId="Bibliography">
    <w:name w:val="Bibliography"/>
    <w:basedOn w:val="Normal"/>
    <w:next w:val="Normal"/>
    <w:uiPriority w:val="37"/>
    <w:unhideWhenUsed/>
    <w:rsid w:val="00BA2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99581">
      <w:bodyDiv w:val="1"/>
      <w:marLeft w:val="0"/>
      <w:marRight w:val="0"/>
      <w:marTop w:val="0"/>
      <w:marBottom w:val="0"/>
      <w:divBdr>
        <w:top w:val="none" w:sz="0" w:space="0" w:color="auto"/>
        <w:left w:val="none" w:sz="0" w:space="0" w:color="auto"/>
        <w:bottom w:val="none" w:sz="0" w:space="0" w:color="auto"/>
        <w:right w:val="none" w:sz="0" w:space="0" w:color="auto"/>
      </w:divBdr>
    </w:div>
    <w:div w:id="811875091">
      <w:bodyDiv w:val="1"/>
      <w:marLeft w:val="0"/>
      <w:marRight w:val="0"/>
      <w:marTop w:val="0"/>
      <w:marBottom w:val="0"/>
      <w:divBdr>
        <w:top w:val="none" w:sz="0" w:space="0" w:color="auto"/>
        <w:left w:val="none" w:sz="0" w:space="0" w:color="auto"/>
        <w:bottom w:val="none" w:sz="0" w:space="0" w:color="auto"/>
        <w:right w:val="none" w:sz="0" w:space="0" w:color="auto"/>
      </w:divBdr>
    </w:div>
    <w:div w:id="1452631498">
      <w:bodyDiv w:val="1"/>
      <w:marLeft w:val="0"/>
      <w:marRight w:val="0"/>
      <w:marTop w:val="0"/>
      <w:marBottom w:val="0"/>
      <w:divBdr>
        <w:top w:val="none" w:sz="0" w:space="0" w:color="auto"/>
        <w:left w:val="none" w:sz="0" w:space="0" w:color="auto"/>
        <w:bottom w:val="none" w:sz="0" w:space="0" w:color="auto"/>
        <w:right w:val="none" w:sz="0" w:space="0" w:color="auto"/>
      </w:divBdr>
    </w:div>
    <w:div w:id="1890335963">
      <w:bodyDiv w:val="1"/>
      <w:marLeft w:val="0"/>
      <w:marRight w:val="0"/>
      <w:marTop w:val="0"/>
      <w:marBottom w:val="0"/>
      <w:divBdr>
        <w:top w:val="none" w:sz="0" w:space="0" w:color="auto"/>
        <w:left w:val="none" w:sz="0" w:space="0" w:color="auto"/>
        <w:bottom w:val="none" w:sz="0" w:space="0" w:color="auto"/>
        <w:right w:val="none" w:sz="0" w:space="0" w:color="auto"/>
      </w:divBdr>
    </w:div>
    <w:div w:id="194664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witter.com/cmhlvic?lang=en" TargetMode="External"/><Relationship Id="rId18" Type="http://schemas.openxmlformats.org/officeDocument/2006/relationships/hyperlink" Target="mailto:peerinside@cmhl.org.au"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cmhl.org.au/" TargetMode="External"/><Relationship Id="rId2" Type="http://schemas.openxmlformats.org/officeDocument/2006/relationships/numbering" Target="numbering.xml"/><Relationship Id="rId16" Type="http://schemas.openxmlformats.org/officeDocument/2006/relationships/hyperlink" Target="https://twitter.com/cmhlvic?lang=en" TargetMode="External"/><Relationship Id="rId20" Type="http://schemas.openxmlformats.org/officeDocument/2006/relationships/hyperlink" Target="mailto:peerinside@cmhl.org.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cmhl.org.au/"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itter.com/cmhlvic?lang=en" TargetMode="External"/><Relationship Id="rId22" Type="http://schemas.openxmlformats.org/officeDocument/2006/relationships/hyperlink" Target="mailto:peerinside@cmhl.org.au" TargetMode="External"/><Relationship Id="rId27" Type="http://schemas.openxmlformats.org/officeDocument/2006/relationships/hyperlink" Target="https://cmhl.org.au/"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S:\Mental%20Health%20Program\NWMH%20The%20Centre%20for%20Mental%20Health%20Learning\MH%20WF%20Centre\LEW%20Development\Resource%20Development\Tipsheets\CMHL-PeerInside-HistoryofLEW-20190129-yellow.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34EA2"/>
      </a:dk2>
      <a:lt2>
        <a:srgbClr val="FDB913"/>
      </a:lt2>
      <a:accent1>
        <a:srgbClr val="51BAEA"/>
      </a:accent1>
      <a:accent2>
        <a:srgbClr val="6D6E71"/>
      </a:accent2>
      <a:accent3>
        <a:srgbClr val="00B050"/>
      </a:accent3>
      <a:accent4>
        <a:srgbClr val="5F497A"/>
      </a:accent4>
      <a:accent5>
        <a:srgbClr val="953734"/>
      </a:accent5>
      <a:accent6>
        <a:srgbClr val="E36C09"/>
      </a:accent6>
      <a:hlink>
        <a:srgbClr val="034EA2"/>
      </a:hlink>
      <a:folHlink>
        <a:srgbClr val="51BAE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Men18</b:Tag>
    <b:SourceType>InternetSite</b:SourceType>
    <b:Guid>{D08C11A8-9971-401B-9D06-5CF386D29D10}</b:Guid>
    <b:Title>Peer Support</b:Title>
    <b:Year>2018</b:Year>
    <b:InternetSiteTitle>Mental Health Foundation</b:InternetSiteTitle>
    <b:YearAccessed>2018</b:YearAccessed>
    <b:MonthAccessed>January</b:MonthAccessed>
    <b:DayAccessed>4</b:DayAccessed>
    <b:URL>https://www.mentalhealth.org.uk/a-to-z/p/peer-support</b:URL>
    <b:Author>
      <b:Author>
        <b:NameList>
          <b:Person>
            <b:Last>Foundation</b:Last>
            <b:First>Mental</b:First>
            <b:Middle>Health</b:Middle>
          </b:Person>
        </b:NameList>
      </b:Author>
    </b:Author>
    <b:RefOrder>1</b:RefOrder>
  </b:Source>
  <b:Source>
    <b:Tag>Con10</b:Tag>
    <b:SourceType>Report</b:SourceType>
    <b:Guid>{1AE8BD8A-0936-4156-B17B-EA6775171FFF}</b:Guid>
    <b:Author>
      <b:Author>
        <b:Corporate>Southern Health </b:Corporate>
      </b:Author>
    </b:Author>
    <b:Title>Instilling Hope: a five year plan for the Consumer and Carer Relations Directorate</b:Title>
    <b:Year>2010</b:Year>
    <b:Publisher>Southern Health Consumer &amp; Family / Carer Relations Directorate</b:Publisher>
    <b:RefOrder>2</b:RefOrder>
  </b:Source>
  <b:Source>
    <b:Tag>Ben09</b:Tag>
    <b:SourceType>Report</b:SourceType>
    <b:Guid>{C7C127B3-E9B4-45AF-BC20-7B27862865E2}</b:Guid>
    <b:Author>
      <b:Author>
        <b:NameList>
          <b:Person>
            <b:Last>Bennetts</b:Last>
            <b:First>Wanda</b:First>
          </b:Person>
        </b:NameList>
      </b:Author>
    </b:Author>
    <b:Title>Real Lives, Real Jobs</b:Title>
    <b:Year>2009</b:Year>
    <b:Publisher>Psychosocial Research Centre</b:Publisher>
    <b:City>Melbourne</b:City>
    <b:RefOrder>3</b:RefOrder>
  </b:Source>
  <b:Source>
    <b:Tag>NSW19</b:Tag>
    <b:SourceType>InternetSite</b:SourceType>
    <b:Guid>{11EC0B62-5FD8-489B-9CCE-AF662B7EE191}</b:Guid>
    <b:Title>The case for peer work</b:Title>
    <b:Year>2019</b:Year>
    <b:Author>
      <b:Author>
        <b:Corporate>NSW Mental Health Commission</b:Corporate>
      </b:Author>
    </b:Author>
    <b:InternetSiteTitle>Peer Work Hub</b:InternetSiteTitle>
    <b:URL>http://peerworkhub.com.au/the-case-for-peer-work/peer-work-unpacked-roles-and-functions/</b:URL>
    <b:RefOrder>4</b:RefOrder>
  </b:Source>
</b:Sources>
</file>

<file path=customXml/itemProps1.xml><?xml version="1.0" encoding="utf-8"?>
<ds:datastoreItem xmlns:ds="http://schemas.openxmlformats.org/officeDocument/2006/customXml" ds:itemID="{9A2D31D9-B2AB-4F28-BD70-157335D07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S:\Mental Health Program\NWMH The Centre for Mental Health Learning\MH WF Centre\LEW Development\Resource Development\Tipsheets\CMHL-PeerInside-HistoryofLEW-20190129-yellow.dotx</Template>
  <TotalTime>108</TotalTime>
  <Pages>5</Pages>
  <Words>1524</Words>
  <Characters>8688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Melbourne Health</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Melbourne Health</dc:creator>
  <cp:lastModifiedBy>Yao Wu</cp:lastModifiedBy>
  <cp:revision>76</cp:revision>
  <cp:lastPrinted>2019-02-27T05:14:00Z</cp:lastPrinted>
  <dcterms:created xsi:type="dcterms:W3CDTF">2019-02-27T04:19:00Z</dcterms:created>
  <dcterms:modified xsi:type="dcterms:W3CDTF">2020-08-05T23:26:00Z</dcterms:modified>
</cp:coreProperties>
</file>